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79BC7" w14:textId="77777777" w:rsidR="00242ECF" w:rsidRDefault="00935235" w:rsidP="004339D2">
      <w:pPr>
        <w:jc w:val="center"/>
      </w:pPr>
      <w:r>
        <w:rPr>
          <w:noProof/>
          <w:lang w:eastAsia="en-GB"/>
        </w:rPr>
        <w:drawing>
          <wp:inline distT="0" distB="0" distL="0" distR="0" wp14:anchorId="64FC3E81" wp14:editId="3BF6CE8E">
            <wp:extent cx="4543425" cy="1762125"/>
            <wp:effectExtent l="0" t="0" r="9525" b="9525"/>
            <wp:docPr id="3" name="Picture 3" descr="Bader-Logo-L-Main-Colour (000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er-Logo-L-Main-Colour (000000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47700" cy="1763783"/>
                    </a:xfrm>
                    <a:prstGeom prst="rect">
                      <a:avLst/>
                    </a:prstGeom>
                    <a:noFill/>
                    <a:ln>
                      <a:noFill/>
                    </a:ln>
                  </pic:spPr>
                </pic:pic>
              </a:graphicData>
            </a:graphic>
          </wp:inline>
        </w:drawing>
      </w:r>
    </w:p>
    <w:p w14:paraId="4DCFD092" w14:textId="77777777" w:rsidR="00242ECF" w:rsidRDefault="00242ECF" w:rsidP="00124D74">
      <w:pPr>
        <w:jc w:val="center"/>
      </w:pPr>
    </w:p>
    <w:p w14:paraId="3881627B" w14:textId="77777777" w:rsidR="005675CC" w:rsidRDefault="005675CC" w:rsidP="00124D74">
      <w:pPr>
        <w:jc w:val="center"/>
      </w:pPr>
    </w:p>
    <w:p w14:paraId="56ABE2AC" w14:textId="77777777" w:rsidR="00935235" w:rsidRDefault="00935235" w:rsidP="00124D74">
      <w:pPr>
        <w:jc w:val="center"/>
      </w:pPr>
    </w:p>
    <w:p w14:paraId="1B23C018" w14:textId="77777777" w:rsidR="00935235" w:rsidRDefault="00935235" w:rsidP="00124D74">
      <w:pPr>
        <w:jc w:val="center"/>
      </w:pPr>
    </w:p>
    <w:p w14:paraId="458D29DE" w14:textId="77777777" w:rsidR="00124D74" w:rsidRDefault="00124D74" w:rsidP="00124D74">
      <w:pPr>
        <w:jc w:val="center"/>
        <w:rPr>
          <w:color w:val="00B0F0"/>
          <w:sz w:val="44"/>
          <w:szCs w:val="44"/>
        </w:rPr>
      </w:pPr>
    </w:p>
    <w:p w14:paraId="538BF89F" w14:textId="77777777" w:rsidR="00FC69E0" w:rsidRDefault="004A5580" w:rsidP="00FC69E0">
      <w:pPr>
        <w:jc w:val="center"/>
        <w:rPr>
          <w:color w:val="00B0F0"/>
          <w:sz w:val="44"/>
          <w:szCs w:val="44"/>
        </w:rPr>
      </w:pPr>
      <w:r>
        <w:rPr>
          <w:color w:val="00B0F0"/>
          <w:sz w:val="44"/>
          <w:szCs w:val="44"/>
        </w:rPr>
        <w:t>Pupil &amp; Parent Voice</w:t>
      </w:r>
    </w:p>
    <w:p w14:paraId="3BCDD6D6" w14:textId="77777777" w:rsidR="00124D74" w:rsidRDefault="00124D74" w:rsidP="00124D74">
      <w:pPr>
        <w:jc w:val="center"/>
        <w:rPr>
          <w:color w:val="00B0F0"/>
          <w:sz w:val="44"/>
          <w:szCs w:val="44"/>
        </w:rPr>
      </w:pPr>
    </w:p>
    <w:p w14:paraId="62B798DF" w14:textId="77777777" w:rsidR="00124D74" w:rsidRDefault="00124D74" w:rsidP="00124D74">
      <w:pPr>
        <w:jc w:val="center"/>
        <w:rPr>
          <w:smallCaps/>
          <w:color w:val="00B0F0"/>
          <w:sz w:val="44"/>
          <w:szCs w:val="44"/>
        </w:rPr>
      </w:pPr>
    </w:p>
    <w:p w14:paraId="387087A4" w14:textId="77777777" w:rsidR="005675CC" w:rsidRDefault="005675CC" w:rsidP="00124D74">
      <w:pPr>
        <w:jc w:val="center"/>
        <w:rPr>
          <w:smallCaps/>
          <w:color w:val="00B0F0"/>
          <w:sz w:val="44"/>
          <w:szCs w:val="44"/>
        </w:rPr>
      </w:pPr>
    </w:p>
    <w:p w14:paraId="5010763E" w14:textId="77777777" w:rsidR="005675CC" w:rsidRPr="00CB51FA" w:rsidRDefault="005675CC" w:rsidP="00124D74">
      <w:pPr>
        <w:jc w:val="center"/>
        <w:rPr>
          <w:smallCaps/>
          <w:color w:val="00B0F0"/>
          <w:sz w:val="44"/>
          <w:szCs w:val="44"/>
        </w:rPr>
      </w:pPr>
    </w:p>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4265"/>
        <w:gridCol w:w="4266"/>
      </w:tblGrid>
      <w:tr w:rsidR="00124D74" w14:paraId="291F17D0"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95164C" w14:textId="77777777" w:rsidR="00124D74" w:rsidRPr="00883437" w:rsidRDefault="00124D74" w:rsidP="00981CB3">
            <w:pPr>
              <w:pStyle w:val="Title"/>
              <w:rPr>
                <w:rFonts w:cs="Arial"/>
                <w:color w:val="00B0F0"/>
              </w:rPr>
            </w:pPr>
            <w:r w:rsidRPr="00883437">
              <w:rPr>
                <w:rFonts w:cs="Arial"/>
                <w:color w:val="00B0F0"/>
              </w:rPr>
              <w:t>Date Published</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85190E" w14:textId="0E4751AB" w:rsidR="00124D74" w:rsidRPr="00883437" w:rsidRDefault="007D0658" w:rsidP="00981CB3">
            <w:pPr>
              <w:pStyle w:val="Title"/>
              <w:tabs>
                <w:tab w:val="left" w:pos="1470"/>
                <w:tab w:val="center" w:pos="2025"/>
              </w:tabs>
              <w:rPr>
                <w:rFonts w:cs="Arial"/>
                <w:color w:val="00B0F0"/>
              </w:rPr>
            </w:pPr>
            <w:r>
              <w:rPr>
                <w:rFonts w:cs="Arial"/>
                <w:color w:val="00B0F0"/>
              </w:rPr>
              <w:t>January 2026</w:t>
            </w:r>
          </w:p>
        </w:tc>
      </w:tr>
      <w:tr w:rsidR="00124D74" w14:paraId="4182F637"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E1455B" w14:textId="77777777" w:rsidR="00124D74" w:rsidRPr="00883437" w:rsidRDefault="00124D74" w:rsidP="00981CB3">
            <w:pPr>
              <w:pStyle w:val="Title"/>
              <w:rPr>
                <w:rFonts w:cs="Arial"/>
                <w:color w:val="00B0F0"/>
              </w:rPr>
            </w:pPr>
            <w:r w:rsidRPr="00883437">
              <w:rPr>
                <w:rFonts w:cs="Arial"/>
                <w:color w:val="00B0F0"/>
              </w:rPr>
              <w:t>Version</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2E6FC6" w14:textId="77777777" w:rsidR="00124D74" w:rsidRPr="00883437" w:rsidRDefault="00997AAF" w:rsidP="00997AAF">
            <w:pPr>
              <w:pStyle w:val="Title"/>
              <w:tabs>
                <w:tab w:val="left" w:pos="1470"/>
                <w:tab w:val="center" w:pos="2025"/>
              </w:tabs>
              <w:rPr>
                <w:rFonts w:cs="Arial"/>
                <w:color w:val="00B0F0"/>
              </w:rPr>
            </w:pPr>
            <w:r>
              <w:rPr>
                <w:rFonts w:cs="Arial"/>
                <w:color w:val="00B0F0"/>
              </w:rPr>
              <w:t>1</w:t>
            </w:r>
          </w:p>
        </w:tc>
      </w:tr>
      <w:tr w:rsidR="00124D74" w14:paraId="4D9B7F22"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2C7C69" w14:textId="77777777" w:rsidR="00124D74" w:rsidRPr="00883437" w:rsidRDefault="00124D74" w:rsidP="00981CB3">
            <w:pPr>
              <w:pStyle w:val="Title"/>
              <w:rPr>
                <w:rFonts w:cs="Arial"/>
                <w:color w:val="00B0F0"/>
              </w:rPr>
            </w:pPr>
            <w:r w:rsidRPr="00883437">
              <w:rPr>
                <w:rFonts w:cs="Arial"/>
                <w:color w:val="00B0F0"/>
              </w:rPr>
              <w:t>Approved Date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ADBF95" w14:textId="710987C0" w:rsidR="00124D74" w:rsidRPr="00883437" w:rsidRDefault="007D0658" w:rsidP="00981CB3">
            <w:pPr>
              <w:pStyle w:val="Title"/>
              <w:tabs>
                <w:tab w:val="left" w:pos="1470"/>
                <w:tab w:val="center" w:pos="2025"/>
              </w:tabs>
              <w:rPr>
                <w:rFonts w:cs="Arial"/>
                <w:color w:val="00B0F0"/>
              </w:rPr>
            </w:pPr>
            <w:r>
              <w:rPr>
                <w:rFonts w:cs="Arial"/>
                <w:color w:val="00B0F0"/>
              </w:rPr>
              <w:t>January 2026</w:t>
            </w:r>
          </w:p>
        </w:tc>
      </w:tr>
      <w:tr w:rsidR="00124D74" w14:paraId="6EEE402F"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692A8B" w14:textId="77777777" w:rsidR="00124D74" w:rsidRPr="00883437" w:rsidRDefault="00124D74" w:rsidP="00981CB3">
            <w:pPr>
              <w:pStyle w:val="Title"/>
              <w:rPr>
                <w:rFonts w:cs="Arial"/>
                <w:color w:val="00B0F0"/>
              </w:rPr>
            </w:pPr>
            <w:r w:rsidRPr="00883437">
              <w:rPr>
                <w:rFonts w:cs="Arial"/>
                <w:color w:val="00B0F0"/>
              </w:rPr>
              <w:t>Review Cycle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92059E" w14:textId="77777777" w:rsidR="00124D74" w:rsidRPr="00883437" w:rsidRDefault="005675CC" w:rsidP="00981CB3">
            <w:pPr>
              <w:pStyle w:val="Title"/>
              <w:tabs>
                <w:tab w:val="left" w:pos="1470"/>
                <w:tab w:val="center" w:pos="2025"/>
              </w:tabs>
              <w:rPr>
                <w:rFonts w:cs="Arial"/>
                <w:color w:val="00B0F0"/>
              </w:rPr>
            </w:pPr>
            <w:r>
              <w:rPr>
                <w:rFonts w:cs="Arial"/>
                <w:color w:val="00B0F0"/>
              </w:rPr>
              <w:t>Two Yearly</w:t>
            </w:r>
          </w:p>
        </w:tc>
      </w:tr>
      <w:tr w:rsidR="00124D74" w14:paraId="295DEB93"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213758" w14:textId="77777777" w:rsidR="00124D74" w:rsidRPr="00883437" w:rsidRDefault="00124D74" w:rsidP="00981CB3">
            <w:pPr>
              <w:pStyle w:val="Title"/>
              <w:rPr>
                <w:rFonts w:cs="Arial"/>
                <w:color w:val="00B0F0"/>
              </w:rPr>
            </w:pPr>
            <w:r w:rsidRPr="00883437">
              <w:rPr>
                <w:rFonts w:cs="Arial"/>
                <w:color w:val="00B0F0"/>
              </w:rPr>
              <w:t>Review Date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5516F1" w14:textId="7873236B" w:rsidR="00124D74" w:rsidRPr="00883437" w:rsidRDefault="007D0658" w:rsidP="00981CB3">
            <w:pPr>
              <w:pStyle w:val="Title"/>
              <w:tabs>
                <w:tab w:val="left" w:pos="1470"/>
                <w:tab w:val="center" w:pos="2025"/>
              </w:tabs>
              <w:rPr>
                <w:rFonts w:cs="Arial"/>
                <w:color w:val="00B0F0"/>
              </w:rPr>
            </w:pPr>
            <w:r>
              <w:rPr>
                <w:rFonts w:cs="Arial"/>
                <w:color w:val="00B0F0"/>
              </w:rPr>
              <w:t>January 2028</w:t>
            </w:r>
          </w:p>
        </w:tc>
      </w:tr>
    </w:tbl>
    <w:p w14:paraId="13233FF2" w14:textId="77777777" w:rsidR="00124D74" w:rsidRDefault="00124D74" w:rsidP="00124D74">
      <w:pPr>
        <w:jc w:val="center"/>
        <w:rPr>
          <w:color w:val="00B0F0"/>
          <w:sz w:val="44"/>
          <w:szCs w:val="44"/>
        </w:rPr>
      </w:pPr>
    </w:p>
    <w:p w14:paraId="4A58DCB6" w14:textId="77777777" w:rsidR="00124D74" w:rsidRDefault="00124D74" w:rsidP="00124D74">
      <w:pPr>
        <w:jc w:val="center"/>
        <w:rPr>
          <w:color w:val="00B0F0"/>
          <w:sz w:val="44"/>
          <w:szCs w:val="44"/>
        </w:rPr>
      </w:pPr>
    </w:p>
    <w:p w14:paraId="4E181BFE" w14:textId="77777777" w:rsidR="00124D74" w:rsidRPr="00124D74" w:rsidRDefault="00124D74" w:rsidP="00124D74">
      <w:pPr>
        <w:jc w:val="center"/>
        <w:rPr>
          <w:color w:val="00B0F0"/>
          <w:sz w:val="36"/>
          <w:szCs w:val="36"/>
        </w:rPr>
      </w:pPr>
      <w:r w:rsidRPr="00124D74">
        <w:rPr>
          <w:color w:val="00B0F0"/>
          <w:sz w:val="36"/>
          <w:szCs w:val="36"/>
        </w:rPr>
        <w:t>An academy within:</w:t>
      </w:r>
    </w:p>
    <w:p w14:paraId="0DF6AC01" w14:textId="77777777" w:rsidR="00277192" w:rsidRDefault="00997AAF" w:rsidP="00812F7C">
      <w:pPr>
        <w:jc w:val="center"/>
        <w:rPr>
          <w:color w:val="00B0F0"/>
          <w:sz w:val="44"/>
          <w:szCs w:val="44"/>
        </w:rPr>
      </w:pPr>
      <w:r>
        <w:rPr>
          <w:noProof/>
          <w:lang w:eastAsia="en-GB"/>
        </w:rPr>
        <w:drawing>
          <wp:inline distT="0" distB="0" distL="0" distR="0" wp14:anchorId="065EE273" wp14:editId="0122067C">
            <wp:extent cx="2606988" cy="1314450"/>
            <wp:effectExtent l="0" t="0" r="3175" b="0"/>
            <wp:docPr id="5" name="Picture 5" descr="C:\Users\esheedy\AppData\Local\Microsoft\Windows\INetCache\Content.Word\Updated Nexus Logo -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heedy\AppData\Local\Microsoft\Windows\INetCache\Content.Word\Updated Nexus Logo - Silve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1585" cy="1321810"/>
                    </a:xfrm>
                    <a:prstGeom prst="rect">
                      <a:avLst/>
                    </a:prstGeom>
                    <a:noFill/>
                    <a:ln>
                      <a:noFill/>
                    </a:ln>
                  </pic:spPr>
                </pic:pic>
              </a:graphicData>
            </a:graphic>
          </wp:inline>
        </w:drawing>
      </w:r>
    </w:p>
    <w:p w14:paraId="4B3155D7" w14:textId="77777777" w:rsidR="005675CC" w:rsidRDefault="005675CC" w:rsidP="00277192">
      <w:pPr>
        <w:autoSpaceDE w:val="0"/>
        <w:autoSpaceDN w:val="0"/>
        <w:adjustRightInd w:val="0"/>
        <w:rPr>
          <w:color w:val="00B0F0"/>
          <w:sz w:val="44"/>
          <w:szCs w:val="44"/>
        </w:rPr>
      </w:pPr>
      <w:r>
        <w:rPr>
          <w:color w:val="00B0F0"/>
          <w:sz w:val="44"/>
          <w:szCs w:val="44"/>
        </w:rPr>
        <w:br w:type="page"/>
      </w:r>
    </w:p>
    <w:p w14:paraId="3EB6EAC7" w14:textId="77777777" w:rsidR="00CD14FA" w:rsidRPr="00463AA2" w:rsidRDefault="004A5580" w:rsidP="004A5580">
      <w:pPr>
        <w:pStyle w:val="Heading1"/>
      </w:pPr>
      <w:r>
        <w:lastRenderedPageBreak/>
        <w:t>Legal Framework</w:t>
      </w:r>
    </w:p>
    <w:p w14:paraId="0A59ADB0" w14:textId="77777777" w:rsidR="00CD14FA" w:rsidRDefault="00CD14FA" w:rsidP="004A5580">
      <w:pPr>
        <w:autoSpaceDE w:val="0"/>
        <w:autoSpaceDN w:val="0"/>
        <w:adjustRightInd w:val="0"/>
        <w:jc w:val="both"/>
        <w:rPr>
          <w:rFonts w:cs="Tahoma"/>
          <w:szCs w:val="24"/>
        </w:rPr>
      </w:pPr>
    </w:p>
    <w:p w14:paraId="2D68E0CD" w14:textId="77777777" w:rsidR="004A5580" w:rsidRDefault="004A5580" w:rsidP="004A5580">
      <w:pPr>
        <w:pStyle w:val="ListParagraph"/>
        <w:numPr>
          <w:ilvl w:val="1"/>
          <w:numId w:val="20"/>
        </w:numPr>
        <w:ind w:left="924" w:hanging="567"/>
      </w:pPr>
      <w:r>
        <w:t xml:space="preserve">This policy has due regard to statutory guidance, including, but not limited to, the following:  </w:t>
      </w:r>
    </w:p>
    <w:p w14:paraId="2B84E43A" w14:textId="77777777" w:rsidR="004A5580" w:rsidRDefault="004A5580" w:rsidP="004A5580">
      <w:pPr>
        <w:ind w:left="1281" w:hanging="357"/>
      </w:pPr>
      <w:r>
        <w:t>•</w:t>
      </w:r>
      <w:r>
        <w:tab/>
        <w:t xml:space="preserve">DfE (2014) ‘Listening to and involving children and young people’  </w:t>
      </w:r>
    </w:p>
    <w:p w14:paraId="2434510D" w14:textId="77777777" w:rsidR="004A5580" w:rsidRDefault="004A5580" w:rsidP="004A5580">
      <w:pPr>
        <w:pStyle w:val="ListParagraph"/>
        <w:numPr>
          <w:ilvl w:val="1"/>
          <w:numId w:val="20"/>
        </w:numPr>
        <w:ind w:left="924" w:hanging="567"/>
      </w:pPr>
      <w:r>
        <w:t xml:space="preserve">This policy has due regard to the following guidance: </w:t>
      </w:r>
    </w:p>
    <w:p w14:paraId="06161A3F" w14:textId="77777777" w:rsidR="004A5580" w:rsidRDefault="004A5580" w:rsidP="004A5580">
      <w:pPr>
        <w:pStyle w:val="ListParagraph"/>
        <w:numPr>
          <w:ilvl w:val="0"/>
          <w:numId w:val="22"/>
        </w:numPr>
      </w:pPr>
      <w:r>
        <w:t xml:space="preserve">National Governance Association (2013) ‘Knowing your school: Engaging parents’  </w:t>
      </w:r>
    </w:p>
    <w:p w14:paraId="18F9910C" w14:textId="77777777" w:rsidR="004A5580" w:rsidRDefault="004A5580" w:rsidP="004A5580">
      <w:pPr>
        <w:pStyle w:val="ListParagraph"/>
        <w:numPr>
          <w:ilvl w:val="0"/>
          <w:numId w:val="22"/>
        </w:numPr>
      </w:pPr>
      <w:r>
        <w:t xml:space="preserve">DfE (2016) ‘Best practice advice for school complaints procedures’ </w:t>
      </w:r>
    </w:p>
    <w:p w14:paraId="393E28A4" w14:textId="77777777" w:rsidR="004A5580" w:rsidRDefault="004A5580" w:rsidP="004A5580">
      <w:pPr>
        <w:pStyle w:val="ListParagraph"/>
        <w:numPr>
          <w:ilvl w:val="1"/>
          <w:numId w:val="20"/>
        </w:numPr>
        <w:ind w:left="924" w:hanging="567"/>
      </w:pPr>
      <w:r w:rsidRPr="008F01D4">
        <w:t>This policy is implemented in conjunction with the following school policies:</w:t>
      </w:r>
    </w:p>
    <w:p w14:paraId="20A9E6A9" w14:textId="77777777" w:rsidR="004A5580" w:rsidRDefault="004A5580" w:rsidP="004A5580">
      <w:pPr>
        <w:pStyle w:val="ListParagraph"/>
        <w:numPr>
          <w:ilvl w:val="0"/>
          <w:numId w:val="21"/>
        </w:numPr>
      </w:pPr>
      <w:r>
        <w:t xml:space="preserve">Complaints Procedure Policy </w:t>
      </w:r>
    </w:p>
    <w:p w14:paraId="31029505" w14:textId="77777777" w:rsidR="004A5580" w:rsidRDefault="004A5580" w:rsidP="004A5580">
      <w:pPr>
        <w:pStyle w:val="ListParagraph"/>
        <w:numPr>
          <w:ilvl w:val="0"/>
          <w:numId w:val="21"/>
        </w:numPr>
      </w:pPr>
      <w:r>
        <w:t xml:space="preserve">Code of Conduct </w:t>
      </w:r>
    </w:p>
    <w:p w14:paraId="4B1BC06D" w14:textId="77777777" w:rsidR="004A5580" w:rsidRDefault="004A5580" w:rsidP="004A5580">
      <w:pPr>
        <w:pStyle w:val="ListParagraph"/>
        <w:numPr>
          <w:ilvl w:val="0"/>
          <w:numId w:val="21"/>
        </w:numPr>
      </w:pPr>
      <w:r>
        <w:t xml:space="preserve">Behaviour Policy  </w:t>
      </w:r>
    </w:p>
    <w:p w14:paraId="02B1E6C0" w14:textId="77777777" w:rsidR="004A5580" w:rsidRDefault="004A5580" w:rsidP="004A5580">
      <w:pPr>
        <w:pStyle w:val="ListParagraph"/>
        <w:ind w:left="1284"/>
      </w:pPr>
    </w:p>
    <w:p w14:paraId="7DEDFC5C" w14:textId="77777777" w:rsidR="004A5580" w:rsidRDefault="004A5580" w:rsidP="004A5580">
      <w:pPr>
        <w:pStyle w:val="Heading1"/>
      </w:pPr>
      <w:r>
        <w:t xml:space="preserve">Roles and responsibilities  </w:t>
      </w:r>
    </w:p>
    <w:p w14:paraId="2DF74080" w14:textId="77777777" w:rsidR="004A5580" w:rsidRDefault="004A5580" w:rsidP="004A5580">
      <w:pPr>
        <w:pStyle w:val="Heading2"/>
        <w:numPr>
          <w:ilvl w:val="0"/>
          <w:numId w:val="0"/>
        </w:numPr>
        <w:ind w:left="720"/>
      </w:pPr>
    </w:p>
    <w:p w14:paraId="01722846" w14:textId="77777777" w:rsidR="004A5580" w:rsidRDefault="004A5580" w:rsidP="004A5580">
      <w:pPr>
        <w:pStyle w:val="Heading2"/>
      </w:pPr>
      <w:r>
        <w:t xml:space="preserve">The school is responsible for: </w:t>
      </w:r>
    </w:p>
    <w:p w14:paraId="137FBAA2" w14:textId="77777777" w:rsidR="004A5580" w:rsidRDefault="004A5580" w:rsidP="004A5580">
      <w:pPr>
        <w:pStyle w:val="ListParagraph"/>
        <w:ind w:left="1440"/>
      </w:pPr>
      <w:r>
        <w:t>•</w:t>
      </w:r>
      <w:r>
        <w:tab/>
        <w:t xml:space="preserve">Being open to ideas and suggestions from both pupils and parents.  </w:t>
      </w:r>
    </w:p>
    <w:p w14:paraId="26278AFB" w14:textId="77777777" w:rsidR="004A5580" w:rsidRDefault="004A5580" w:rsidP="004A5580">
      <w:pPr>
        <w:pStyle w:val="ListParagraph"/>
        <w:ind w:left="1440"/>
      </w:pPr>
      <w:r>
        <w:t>•</w:t>
      </w:r>
      <w:r>
        <w:tab/>
        <w:t xml:space="preserve">Responding to queries and complaints, from both pupils and parents.  </w:t>
      </w:r>
    </w:p>
    <w:p w14:paraId="560B9204" w14:textId="77777777" w:rsidR="004A5580" w:rsidRDefault="004A5580" w:rsidP="004A5580">
      <w:pPr>
        <w:pStyle w:val="ListParagraph"/>
        <w:ind w:left="1440"/>
      </w:pPr>
      <w:r>
        <w:t>•</w:t>
      </w:r>
      <w:r>
        <w:tab/>
        <w:t xml:space="preserve">Conducting pupil consultation meetings, so that pupils can provide the school with both positive feedback and areas for improvements. </w:t>
      </w:r>
    </w:p>
    <w:p w14:paraId="14ED88F2" w14:textId="77777777" w:rsidR="004A5580" w:rsidRDefault="004A5580" w:rsidP="004A5580">
      <w:pPr>
        <w:pStyle w:val="ListParagraph"/>
        <w:ind w:left="1440"/>
      </w:pPr>
      <w:r>
        <w:t>•</w:t>
      </w:r>
      <w:r>
        <w:tab/>
        <w:t xml:space="preserve">Conducting parent consultation meetings, so that parents can provide the school with both positive feedback and areas for improvements. </w:t>
      </w:r>
    </w:p>
    <w:p w14:paraId="77AB73D8" w14:textId="77777777" w:rsidR="004A5580" w:rsidRDefault="004A5580" w:rsidP="004A5580">
      <w:pPr>
        <w:pStyle w:val="ListParagraph"/>
        <w:ind w:left="1440"/>
      </w:pPr>
      <w:r>
        <w:t>•</w:t>
      </w:r>
      <w:r>
        <w:tab/>
        <w:t xml:space="preserve">Establishing positive working relationships with parents to ensure that effective communication can be maintained.  </w:t>
      </w:r>
    </w:p>
    <w:p w14:paraId="07880DB3" w14:textId="77777777" w:rsidR="004A5580" w:rsidRDefault="004A5580" w:rsidP="004A5580">
      <w:pPr>
        <w:pStyle w:val="ListParagraph"/>
        <w:ind w:left="1440"/>
      </w:pPr>
      <w:r>
        <w:t>•</w:t>
      </w:r>
      <w:r>
        <w:tab/>
        <w:t xml:space="preserve">Accounting for the wishes and concerns of both pupils and parents prior to implementing any major, non-statutory changes to the school premises, its policies and procedures, or the school’s management.  </w:t>
      </w:r>
    </w:p>
    <w:p w14:paraId="0982329E" w14:textId="22416A7B" w:rsidR="004A5580" w:rsidRDefault="004A5580" w:rsidP="004A5580">
      <w:pPr>
        <w:pStyle w:val="ListParagraph"/>
        <w:ind w:left="1440"/>
      </w:pPr>
      <w:r>
        <w:t>•</w:t>
      </w:r>
      <w:r>
        <w:tab/>
        <w:t xml:space="preserve">Keeping pupils and parents informed of any changes to any aspect of the school, via the school website, and school newsletters.  </w:t>
      </w:r>
    </w:p>
    <w:p w14:paraId="62DC9FC7" w14:textId="77777777" w:rsidR="004A5580" w:rsidRDefault="004A5580" w:rsidP="004A5580">
      <w:pPr>
        <w:pStyle w:val="ListParagraph"/>
        <w:ind w:left="1440"/>
      </w:pPr>
      <w:r>
        <w:t>•</w:t>
      </w:r>
      <w:r>
        <w:tab/>
        <w:t xml:space="preserve">Ensuring that pupils and their parents know that they are welcome to contact the school at any time. </w:t>
      </w:r>
    </w:p>
    <w:p w14:paraId="44EA80F7" w14:textId="7422B67B" w:rsidR="004A5580" w:rsidRDefault="004A5580" w:rsidP="004A5580">
      <w:pPr>
        <w:pStyle w:val="ListParagraph"/>
        <w:ind w:left="1440"/>
      </w:pPr>
      <w:r>
        <w:t>•</w:t>
      </w:r>
      <w:r>
        <w:tab/>
        <w:t xml:space="preserve">Ensuring that parents know that contacting the school will be done via the school office, where the receptionist will pass on your details to the relevant person.  </w:t>
      </w:r>
    </w:p>
    <w:p w14:paraId="1FC65A8D" w14:textId="379515E5" w:rsidR="004A5580" w:rsidRDefault="004A5580" w:rsidP="00B6017F">
      <w:pPr>
        <w:pStyle w:val="ListParagraph"/>
        <w:ind w:left="1440"/>
      </w:pPr>
      <w:r>
        <w:t>•</w:t>
      </w:r>
      <w:r>
        <w:tab/>
        <w:t xml:space="preserve">Ensuring that pupils have an appropriate and clear method for voicing concerns, e.g. through the school’s appointed school council.     </w:t>
      </w:r>
    </w:p>
    <w:p w14:paraId="178C879A" w14:textId="77777777" w:rsidR="004A5580" w:rsidRDefault="004A5580" w:rsidP="004A5580">
      <w:pPr>
        <w:pStyle w:val="ListParagraph"/>
        <w:ind w:left="1440"/>
      </w:pPr>
      <w:r>
        <w:t>•</w:t>
      </w:r>
      <w:r>
        <w:tab/>
        <w:t xml:space="preserve">Ensuring that all staff at the school promote an open-door approach, encouraging pupils to speak up about their concerns.  </w:t>
      </w:r>
    </w:p>
    <w:p w14:paraId="053AD127" w14:textId="77777777" w:rsidR="004A5580" w:rsidRDefault="004A5580" w:rsidP="004A5580">
      <w:pPr>
        <w:pStyle w:val="Heading2"/>
        <w:numPr>
          <w:ilvl w:val="0"/>
          <w:numId w:val="0"/>
        </w:numPr>
        <w:ind w:left="720"/>
      </w:pPr>
    </w:p>
    <w:p w14:paraId="3C766D1B" w14:textId="77777777" w:rsidR="004A5580" w:rsidRDefault="004A5580" w:rsidP="004A5580">
      <w:pPr>
        <w:pStyle w:val="Heading2"/>
        <w:numPr>
          <w:ilvl w:val="0"/>
          <w:numId w:val="0"/>
        </w:numPr>
        <w:ind w:left="720"/>
      </w:pPr>
    </w:p>
    <w:p w14:paraId="26447788" w14:textId="77777777" w:rsidR="004A5580" w:rsidRDefault="004A5580" w:rsidP="004A5580">
      <w:pPr>
        <w:pStyle w:val="Heading2"/>
        <w:numPr>
          <w:ilvl w:val="0"/>
          <w:numId w:val="0"/>
        </w:numPr>
        <w:ind w:left="720"/>
      </w:pPr>
    </w:p>
    <w:p w14:paraId="2BAA6444" w14:textId="77777777" w:rsidR="004A5580" w:rsidRDefault="004A5580" w:rsidP="004A5580">
      <w:pPr>
        <w:pStyle w:val="Heading2"/>
      </w:pPr>
      <w:r w:rsidRPr="008F01D4">
        <w:t xml:space="preserve">Teachers are responsible for: </w:t>
      </w:r>
    </w:p>
    <w:p w14:paraId="42D53F99" w14:textId="77777777" w:rsidR="004A5580" w:rsidRDefault="004A5580" w:rsidP="004A5580">
      <w:pPr>
        <w:pStyle w:val="ListParagraph"/>
        <w:numPr>
          <w:ilvl w:val="0"/>
          <w:numId w:val="23"/>
        </w:numPr>
        <w:ind w:left="1440" w:hanging="720"/>
      </w:pPr>
      <w:r>
        <w:t xml:space="preserve">Providing the highest standards of teaching that they are capable of.  </w:t>
      </w:r>
    </w:p>
    <w:p w14:paraId="09F5A195" w14:textId="77777777" w:rsidR="004A5580" w:rsidRDefault="004A5580" w:rsidP="004A5580">
      <w:pPr>
        <w:pStyle w:val="ListParagraph"/>
        <w:numPr>
          <w:ilvl w:val="0"/>
          <w:numId w:val="23"/>
        </w:numPr>
        <w:ind w:left="1440" w:hanging="720"/>
      </w:pPr>
      <w:r>
        <w:lastRenderedPageBreak/>
        <w:t xml:space="preserve">Creating a safe and welcoming environment in which pupils feel comfortable to share open and honest feedback. </w:t>
      </w:r>
    </w:p>
    <w:p w14:paraId="2F44922B" w14:textId="77777777" w:rsidR="004A5580" w:rsidRDefault="004A5580" w:rsidP="004A5580">
      <w:pPr>
        <w:pStyle w:val="ListParagraph"/>
        <w:numPr>
          <w:ilvl w:val="0"/>
          <w:numId w:val="23"/>
        </w:numPr>
        <w:ind w:left="1440" w:hanging="720"/>
      </w:pPr>
      <w:r>
        <w:t xml:space="preserve">Ensuring pupils are satisfied with the level of teaching offered.  </w:t>
      </w:r>
    </w:p>
    <w:p w14:paraId="74A84892" w14:textId="7760BB16" w:rsidR="004A5580" w:rsidRDefault="004A5580" w:rsidP="004A5580">
      <w:pPr>
        <w:pStyle w:val="ListParagraph"/>
        <w:numPr>
          <w:ilvl w:val="0"/>
          <w:numId w:val="23"/>
        </w:numPr>
        <w:ind w:left="1440" w:hanging="720"/>
      </w:pPr>
      <w:r>
        <w:t>Encouraging pupils to voice their concerns to the relevant staff memb</w:t>
      </w:r>
      <w:r w:rsidR="00B6017F">
        <w:t>er.</w:t>
      </w:r>
      <w:r>
        <w:t xml:space="preserve"> </w:t>
      </w:r>
    </w:p>
    <w:p w14:paraId="76F4F7C8" w14:textId="77777777" w:rsidR="004A5580" w:rsidRDefault="004A5580" w:rsidP="004A5580">
      <w:pPr>
        <w:pStyle w:val="ListParagraph"/>
        <w:numPr>
          <w:ilvl w:val="0"/>
          <w:numId w:val="23"/>
        </w:numPr>
        <w:ind w:left="1440" w:hanging="720"/>
      </w:pPr>
      <w:r>
        <w:t xml:space="preserve">Listening to pupils’ and parent’s concerns. </w:t>
      </w:r>
    </w:p>
    <w:p w14:paraId="2ED29F7B" w14:textId="77777777" w:rsidR="004A5580" w:rsidRDefault="004A5580" w:rsidP="004A5580">
      <w:pPr>
        <w:pStyle w:val="ListParagraph"/>
        <w:numPr>
          <w:ilvl w:val="0"/>
          <w:numId w:val="23"/>
        </w:numPr>
        <w:ind w:left="1440" w:hanging="720"/>
      </w:pPr>
      <w:r>
        <w:t xml:space="preserve">Familiarising themselves with this policy and any relevant procedures, e.g. the complaints procedure. </w:t>
      </w:r>
    </w:p>
    <w:p w14:paraId="613CF3D8" w14:textId="77777777" w:rsidR="004A5580" w:rsidRDefault="004A5580" w:rsidP="004A5580">
      <w:pPr>
        <w:pStyle w:val="ListParagraph"/>
        <w:numPr>
          <w:ilvl w:val="0"/>
          <w:numId w:val="23"/>
        </w:numPr>
        <w:ind w:left="1440" w:hanging="720"/>
      </w:pPr>
      <w:r>
        <w:t xml:space="preserve">Communicating concerns raised by pupils or their parents to the SLT, where appropriate.  </w:t>
      </w:r>
    </w:p>
    <w:p w14:paraId="7A638E37" w14:textId="54F63520" w:rsidR="004A5580" w:rsidRDefault="004A5580" w:rsidP="004A5580">
      <w:pPr>
        <w:pStyle w:val="ListParagraph"/>
        <w:numPr>
          <w:ilvl w:val="0"/>
          <w:numId w:val="23"/>
        </w:numPr>
        <w:ind w:left="1440" w:hanging="720"/>
      </w:pPr>
      <w:r>
        <w:t>Responding to all complaints professionally, keeping the identity of pupils anonymous if the complaint is passed on to the SLT, where appropriate to do so.</w:t>
      </w:r>
    </w:p>
    <w:p w14:paraId="0460E977" w14:textId="77777777" w:rsidR="00B6017F" w:rsidRPr="008F01D4" w:rsidRDefault="00B6017F" w:rsidP="00B6017F">
      <w:pPr>
        <w:pStyle w:val="ListParagraph"/>
        <w:ind w:left="1440" w:firstLine="0"/>
      </w:pPr>
    </w:p>
    <w:p w14:paraId="5853D1A2" w14:textId="77777777" w:rsidR="004A5580" w:rsidRDefault="004A5580" w:rsidP="004A5580">
      <w:pPr>
        <w:pStyle w:val="Heading2"/>
      </w:pPr>
      <w:r>
        <w:t>The governing board is responsible for:</w:t>
      </w:r>
    </w:p>
    <w:p w14:paraId="229E2538" w14:textId="77777777" w:rsidR="004A5580" w:rsidRDefault="004A5580" w:rsidP="004A5580">
      <w:pPr>
        <w:pStyle w:val="ListParagraph"/>
        <w:numPr>
          <w:ilvl w:val="1"/>
          <w:numId w:val="24"/>
        </w:numPr>
        <w:ind w:left="1440" w:hanging="720"/>
      </w:pPr>
      <w:r>
        <w:t xml:space="preserve">Maintaining a strategic overview of pupils’ and parents’ voices.  </w:t>
      </w:r>
    </w:p>
    <w:p w14:paraId="2806A85E" w14:textId="77777777" w:rsidR="004A5580" w:rsidRDefault="004A5580" w:rsidP="004A5580">
      <w:pPr>
        <w:pStyle w:val="ListParagraph"/>
        <w:numPr>
          <w:ilvl w:val="1"/>
          <w:numId w:val="24"/>
        </w:numPr>
        <w:ind w:left="1440" w:hanging="720"/>
      </w:pPr>
      <w:r>
        <w:t xml:space="preserve">Reviewing outcomes of any pupil or parent surveys, ensuring actions are implemented and monitoring the impacts of these. </w:t>
      </w:r>
    </w:p>
    <w:p w14:paraId="2275DB84" w14:textId="77777777" w:rsidR="004A5580" w:rsidRDefault="004A5580" w:rsidP="004A5580">
      <w:pPr>
        <w:pStyle w:val="ListParagraph"/>
        <w:numPr>
          <w:ilvl w:val="1"/>
          <w:numId w:val="24"/>
        </w:numPr>
        <w:ind w:left="1440" w:hanging="720"/>
      </w:pPr>
      <w:r>
        <w:t xml:space="preserve">Undertaking pupil voice consultations as a part of their school monitoring responsibility.  </w:t>
      </w:r>
    </w:p>
    <w:p w14:paraId="1E7327BA" w14:textId="77777777" w:rsidR="004A5580" w:rsidRDefault="004A5580" w:rsidP="004A5580">
      <w:pPr>
        <w:pStyle w:val="ListParagraph"/>
        <w:numPr>
          <w:ilvl w:val="1"/>
          <w:numId w:val="24"/>
        </w:numPr>
        <w:ind w:left="1440" w:hanging="720"/>
      </w:pPr>
      <w:r>
        <w:t xml:space="preserve">Reviewing the complaints log, identifying any trends or repeated complaints and challenging these, implementing the appropriate action, where necessary.   </w:t>
      </w:r>
    </w:p>
    <w:p w14:paraId="42C7DD11" w14:textId="77777777" w:rsidR="004A5580" w:rsidRDefault="004A5580" w:rsidP="004A5580">
      <w:pPr>
        <w:pStyle w:val="ListParagraph"/>
        <w:numPr>
          <w:ilvl w:val="1"/>
          <w:numId w:val="24"/>
        </w:numPr>
        <w:ind w:left="1440" w:hanging="720"/>
      </w:pPr>
      <w:r>
        <w:t xml:space="preserve">Liaising with the school leadership team (SLT) to produce effective solutions to complaints. </w:t>
      </w:r>
    </w:p>
    <w:p w14:paraId="0878AE7E" w14:textId="77777777" w:rsidR="004A5580" w:rsidRDefault="004A5580" w:rsidP="004A5580">
      <w:pPr>
        <w:pStyle w:val="ListParagraph"/>
        <w:numPr>
          <w:ilvl w:val="1"/>
          <w:numId w:val="24"/>
        </w:numPr>
        <w:ind w:left="1440" w:hanging="720"/>
      </w:pPr>
      <w:r>
        <w:t xml:space="preserve">Hearing all appeals as part of the complaints process, as outlined in the school’s Complaints Procedure Policy.  </w:t>
      </w:r>
    </w:p>
    <w:p w14:paraId="18CADF08" w14:textId="77777777" w:rsidR="004A5580" w:rsidRDefault="004A5580" w:rsidP="004A5580">
      <w:pPr>
        <w:pStyle w:val="ListParagraph"/>
        <w:numPr>
          <w:ilvl w:val="1"/>
          <w:numId w:val="24"/>
        </w:numPr>
        <w:ind w:left="1440" w:hanging="720"/>
      </w:pPr>
      <w:r>
        <w:t xml:space="preserve">Ensuring that a link to Ofsted’s Parent View is available on the school website and encouraging parents to participate in the surveys published on the website, that concern themselves with a wide variety of topical problems.  </w:t>
      </w:r>
    </w:p>
    <w:p w14:paraId="39DB05C8" w14:textId="14E92FBB" w:rsidR="004A5580" w:rsidRDefault="004A5580" w:rsidP="004A5580">
      <w:pPr>
        <w:pStyle w:val="ListParagraph"/>
        <w:numPr>
          <w:ilvl w:val="1"/>
          <w:numId w:val="24"/>
        </w:numPr>
        <w:ind w:left="1440" w:hanging="720"/>
      </w:pPr>
      <w:r>
        <w:t>Monitoring Parent View for trends in feedback and questioning the SLT on the results of the survey as well as the actions implemented as a result of feedback.</w:t>
      </w:r>
    </w:p>
    <w:p w14:paraId="50D8E6EF" w14:textId="77777777" w:rsidR="00B6017F" w:rsidRDefault="00B6017F" w:rsidP="00B6017F">
      <w:pPr>
        <w:pStyle w:val="ListParagraph"/>
        <w:ind w:left="1440" w:firstLine="0"/>
      </w:pPr>
    </w:p>
    <w:p w14:paraId="22799543" w14:textId="77777777" w:rsidR="004A5580" w:rsidRDefault="004A5580" w:rsidP="004A5580">
      <w:pPr>
        <w:pStyle w:val="Heading2"/>
      </w:pPr>
      <w:r>
        <w:t>Pupils are responsible for:</w:t>
      </w:r>
    </w:p>
    <w:p w14:paraId="2D5FE962" w14:textId="77777777" w:rsidR="004A5580" w:rsidRDefault="004A5580" w:rsidP="004A5580">
      <w:pPr>
        <w:pStyle w:val="ListParagraph"/>
        <w:numPr>
          <w:ilvl w:val="1"/>
          <w:numId w:val="25"/>
        </w:numPr>
        <w:ind w:left="1440" w:hanging="720"/>
      </w:pPr>
      <w:r>
        <w:t xml:space="preserve">Raising </w:t>
      </w:r>
      <w:proofErr w:type="gramStart"/>
      <w:r>
        <w:t>concerns</w:t>
      </w:r>
      <w:proofErr w:type="gramEnd"/>
      <w:r>
        <w:t xml:space="preserve"> they may have about any aspect of the school to the relevant staff member, e.g. their teacher, and communicating these concerns to their parents as well.  </w:t>
      </w:r>
    </w:p>
    <w:p w14:paraId="5389175D" w14:textId="77777777" w:rsidR="004A5580" w:rsidRDefault="004A5580" w:rsidP="004A5580">
      <w:pPr>
        <w:pStyle w:val="ListParagraph"/>
        <w:numPr>
          <w:ilvl w:val="1"/>
          <w:numId w:val="25"/>
        </w:numPr>
        <w:ind w:left="1440" w:hanging="720"/>
      </w:pPr>
      <w:r>
        <w:t xml:space="preserve">Working to the best of their ability, to maximise opportunities and learning outcomes.  </w:t>
      </w:r>
    </w:p>
    <w:p w14:paraId="4D521E8E" w14:textId="77777777" w:rsidR="004A5580" w:rsidRDefault="004A5580" w:rsidP="004A5580">
      <w:pPr>
        <w:pStyle w:val="ListParagraph"/>
        <w:numPr>
          <w:ilvl w:val="1"/>
          <w:numId w:val="25"/>
        </w:numPr>
        <w:ind w:left="1440" w:hanging="720"/>
      </w:pPr>
      <w:r>
        <w:t xml:space="preserve">Attending pupil consultation meetings, voicing their concerns and suggesting improvements. </w:t>
      </w:r>
    </w:p>
    <w:p w14:paraId="626B0A45" w14:textId="77777777" w:rsidR="004A5580" w:rsidRDefault="004A5580" w:rsidP="004A5580">
      <w:pPr>
        <w:pStyle w:val="ListParagraph"/>
        <w:numPr>
          <w:ilvl w:val="1"/>
          <w:numId w:val="25"/>
        </w:numPr>
        <w:ind w:left="1440" w:hanging="720"/>
      </w:pPr>
      <w:r>
        <w:t xml:space="preserve">Electing the most appropriate candidates for joining the pupil school council.  </w:t>
      </w:r>
    </w:p>
    <w:p w14:paraId="3F75ED5B" w14:textId="2C203C09" w:rsidR="004A5580" w:rsidRDefault="004A5580" w:rsidP="004A5580">
      <w:pPr>
        <w:pStyle w:val="ListParagraph"/>
        <w:numPr>
          <w:ilvl w:val="1"/>
          <w:numId w:val="25"/>
        </w:numPr>
        <w:ind w:left="1440" w:hanging="720"/>
      </w:pPr>
      <w:r>
        <w:lastRenderedPageBreak/>
        <w:t xml:space="preserve">Participating in group discussions and class work, voicing their opinions and views. </w:t>
      </w:r>
    </w:p>
    <w:p w14:paraId="6BABFD9C" w14:textId="77777777" w:rsidR="00B6017F" w:rsidRDefault="00B6017F" w:rsidP="00B6017F">
      <w:pPr>
        <w:pStyle w:val="ListParagraph"/>
        <w:ind w:left="1440" w:firstLine="0"/>
      </w:pPr>
    </w:p>
    <w:p w14:paraId="2A1F924D" w14:textId="77777777" w:rsidR="004A5580" w:rsidRDefault="004A5580" w:rsidP="004A5580">
      <w:pPr>
        <w:pStyle w:val="Heading2"/>
      </w:pPr>
      <w:r>
        <w:t xml:space="preserve">Parents are responsible for: </w:t>
      </w:r>
    </w:p>
    <w:p w14:paraId="183C7070" w14:textId="77777777" w:rsidR="004A5580" w:rsidRDefault="004A5580" w:rsidP="004A5580">
      <w:pPr>
        <w:pStyle w:val="ListParagraph"/>
        <w:numPr>
          <w:ilvl w:val="0"/>
          <w:numId w:val="26"/>
        </w:numPr>
        <w:ind w:left="1440" w:hanging="720"/>
      </w:pPr>
      <w:r>
        <w:t xml:space="preserve">Raising concerns with the school through the appropriate format, e.g. completing a complaints form, acquired from the school office.  </w:t>
      </w:r>
    </w:p>
    <w:p w14:paraId="61B231B5" w14:textId="77777777" w:rsidR="004A5580" w:rsidRDefault="004A5580" w:rsidP="004A5580">
      <w:pPr>
        <w:pStyle w:val="ListParagraph"/>
        <w:numPr>
          <w:ilvl w:val="0"/>
          <w:numId w:val="26"/>
        </w:numPr>
        <w:ind w:left="1440" w:hanging="720"/>
      </w:pPr>
      <w:r>
        <w:t xml:space="preserve">Attending parent consultation meetings, voicing their concerns and suggesting improvements. </w:t>
      </w:r>
    </w:p>
    <w:p w14:paraId="0C29CF5D" w14:textId="77777777" w:rsidR="004A5580" w:rsidRDefault="004A5580" w:rsidP="004A5580">
      <w:pPr>
        <w:pStyle w:val="ListParagraph"/>
        <w:numPr>
          <w:ilvl w:val="0"/>
          <w:numId w:val="26"/>
        </w:numPr>
        <w:ind w:left="1440" w:hanging="720"/>
      </w:pPr>
      <w:r>
        <w:t xml:space="preserve">Completing parent questionnaires and surveys, voicing concerns, so that improvements can be made.   </w:t>
      </w:r>
    </w:p>
    <w:p w14:paraId="3B04D7C3" w14:textId="77777777" w:rsidR="004A5580" w:rsidRDefault="004A5580" w:rsidP="004A5580">
      <w:pPr>
        <w:pStyle w:val="ListParagraph"/>
        <w:numPr>
          <w:ilvl w:val="0"/>
          <w:numId w:val="26"/>
        </w:numPr>
        <w:ind w:left="1440" w:hanging="720"/>
      </w:pPr>
      <w:r>
        <w:t xml:space="preserve">Attending parents’ evenings, so that concerns can be discussed and the appropriate resolutions can be implemented, where necessary.  </w:t>
      </w:r>
    </w:p>
    <w:p w14:paraId="43D6176D" w14:textId="77777777" w:rsidR="004A5580" w:rsidRDefault="004A5580" w:rsidP="004A5580">
      <w:pPr>
        <w:pStyle w:val="ListParagraph"/>
        <w:numPr>
          <w:ilvl w:val="0"/>
          <w:numId w:val="26"/>
        </w:numPr>
        <w:ind w:left="1440" w:hanging="720"/>
      </w:pPr>
      <w:r>
        <w:t xml:space="preserve">Talking to their children, ensuring that they are satisfied with the level of teaching offered at the school.  </w:t>
      </w:r>
    </w:p>
    <w:p w14:paraId="074D844C" w14:textId="77777777" w:rsidR="004A5580" w:rsidRDefault="004A5580" w:rsidP="004A5580">
      <w:pPr>
        <w:pStyle w:val="ListParagraph"/>
        <w:ind w:left="1440" w:firstLine="0"/>
      </w:pPr>
    </w:p>
    <w:p w14:paraId="43D906F7" w14:textId="77777777" w:rsidR="004A5580" w:rsidRDefault="004A5580" w:rsidP="004A5580">
      <w:pPr>
        <w:pStyle w:val="Heading1"/>
      </w:pPr>
      <w:r>
        <w:t xml:space="preserve">Pupil voice </w:t>
      </w:r>
    </w:p>
    <w:p w14:paraId="77ED03C6" w14:textId="77777777" w:rsidR="004A5580" w:rsidRDefault="004A5580" w:rsidP="004A5580">
      <w:pPr>
        <w:pStyle w:val="Heading2"/>
        <w:numPr>
          <w:ilvl w:val="0"/>
          <w:numId w:val="0"/>
        </w:numPr>
        <w:ind w:left="720"/>
      </w:pPr>
    </w:p>
    <w:p w14:paraId="5AB6BF29" w14:textId="77777777" w:rsidR="004A5580" w:rsidRDefault="004A5580" w:rsidP="004A5580">
      <w:pPr>
        <w:pStyle w:val="Heading2"/>
      </w:pPr>
      <w:r>
        <w:t xml:space="preserve">Everyday teaching and learning </w:t>
      </w:r>
    </w:p>
    <w:p w14:paraId="2FD06807" w14:textId="77777777" w:rsidR="004A5580" w:rsidRDefault="004A5580" w:rsidP="004A5580">
      <w:pPr>
        <w:pStyle w:val="ListParagraph"/>
        <w:numPr>
          <w:ilvl w:val="2"/>
          <w:numId w:val="27"/>
        </w:numPr>
        <w:ind w:left="1440"/>
      </w:pPr>
      <w:r>
        <w:t xml:space="preserve">Pupils will be encouraged to participate in class discussions.  </w:t>
      </w:r>
    </w:p>
    <w:p w14:paraId="6933B01A" w14:textId="77777777" w:rsidR="004A5580" w:rsidRDefault="004A5580" w:rsidP="004A5580">
      <w:pPr>
        <w:pStyle w:val="ListParagraph"/>
        <w:numPr>
          <w:ilvl w:val="2"/>
          <w:numId w:val="27"/>
        </w:numPr>
        <w:ind w:left="1440"/>
      </w:pPr>
      <w:r>
        <w:t xml:space="preserve">Pupils will be encouraged to voice concerns to their teacher. </w:t>
      </w:r>
    </w:p>
    <w:p w14:paraId="7EF7D44C" w14:textId="21FA92D6" w:rsidR="004A5580" w:rsidRDefault="004A5580" w:rsidP="004A5580">
      <w:pPr>
        <w:pStyle w:val="ListParagraph"/>
        <w:numPr>
          <w:ilvl w:val="2"/>
          <w:numId w:val="27"/>
        </w:numPr>
        <w:ind w:left="1440"/>
      </w:pPr>
      <w:r>
        <w:t>Pupils will be consulted on class activities to ensure they are comfortable with the set activities</w:t>
      </w:r>
      <w:r w:rsidR="00B6017F">
        <w:t>.</w:t>
      </w:r>
      <w:r>
        <w:t xml:space="preserve">  Pupils who are uncomfortable with a set activity will not, within reason, be asked to partake in the task unless necessary. </w:t>
      </w:r>
    </w:p>
    <w:p w14:paraId="0498554F" w14:textId="77777777" w:rsidR="004A5580" w:rsidRDefault="004A5580" w:rsidP="004A5580">
      <w:pPr>
        <w:pStyle w:val="ListParagraph"/>
        <w:numPr>
          <w:ilvl w:val="2"/>
          <w:numId w:val="27"/>
        </w:numPr>
        <w:ind w:left="1440"/>
      </w:pPr>
      <w:r>
        <w:t xml:space="preserve">Pupils are encouraged to evaluate their learning, discussing with their teachers any areas they are unsatisfied with.  </w:t>
      </w:r>
    </w:p>
    <w:p w14:paraId="630D682D" w14:textId="77777777" w:rsidR="004A5580" w:rsidRDefault="004A5580" w:rsidP="004A5580">
      <w:pPr>
        <w:pStyle w:val="ListParagraph"/>
        <w:numPr>
          <w:ilvl w:val="2"/>
          <w:numId w:val="27"/>
        </w:numPr>
        <w:ind w:left="1440"/>
      </w:pPr>
      <w:r>
        <w:t xml:space="preserve">When starting a new topic, the class will be asked if they have any questions about the subject, so that their teacher can ensure that these will be answered during lessons.  </w:t>
      </w:r>
    </w:p>
    <w:p w14:paraId="14627432" w14:textId="77777777" w:rsidR="004A5580" w:rsidRDefault="004A5580" w:rsidP="004A5580">
      <w:pPr>
        <w:pStyle w:val="ListParagraph"/>
        <w:numPr>
          <w:ilvl w:val="2"/>
          <w:numId w:val="27"/>
        </w:numPr>
        <w:ind w:left="1440"/>
      </w:pPr>
      <w:r>
        <w:t xml:space="preserve">Opportunities for pupils to ask questions will be given during lessons, to ensure that they understand the lesson topics and objectives.  </w:t>
      </w:r>
    </w:p>
    <w:p w14:paraId="3A931834" w14:textId="77777777" w:rsidR="00B6017F" w:rsidRDefault="004A5580" w:rsidP="004A5580">
      <w:pPr>
        <w:pStyle w:val="ListParagraph"/>
        <w:numPr>
          <w:ilvl w:val="2"/>
          <w:numId w:val="27"/>
        </w:numPr>
        <w:ind w:left="1440"/>
      </w:pPr>
      <w:r>
        <w:t xml:space="preserve">Wherever possible, pupils will be given the opportunity to lead their own learning, e.g. choosing their own subject for individual projects. </w:t>
      </w:r>
    </w:p>
    <w:p w14:paraId="20106095" w14:textId="24DFD8F6" w:rsidR="004A5580" w:rsidRDefault="004A5580" w:rsidP="00B6017F">
      <w:pPr>
        <w:pStyle w:val="ListParagraph"/>
        <w:ind w:left="1440" w:firstLine="0"/>
      </w:pPr>
      <w:r>
        <w:t xml:space="preserve"> </w:t>
      </w:r>
    </w:p>
    <w:p w14:paraId="2F55F35F" w14:textId="77777777" w:rsidR="004A5580" w:rsidRDefault="004A5580" w:rsidP="004A5580">
      <w:pPr>
        <w:pStyle w:val="Heading2"/>
      </w:pPr>
      <w:r>
        <w:t xml:space="preserve">Pupil committees </w:t>
      </w:r>
    </w:p>
    <w:p w14:paraId="0F6642AE" w14:textId="77777777" w:rsidR="004A5580" w:rsidRDefault="004A5580" w:rsidP="004A5580">
      <w:pPr>
        <w:pStyle w:val="ListParagraph"/>
        <w:numPr>
          <w:ilvl w:val="2"/>
          <w:numId w:val="28"/>
        </w:numPr>
        <w:ind w:left="1440"/>
      </w:pPr>
      <w:r>
        <w:t xml:space="preserve">The school will give pupils the opportunity to volunteer to become a pupil school council member. Candidates will volunteer and then be elected by their peers only.  </w:t>
      </w:r>
    </w:p>
    <w:p w14:paraId="6118C568" w14:textId="77777777" w:rsidR="004A5580" w:rsidRDefault="004A5580" w:rsidP="004A5580">
      <w:pPr>
        <w:pStyle w:val="ListParagraph"/>
        <w:numPr>
          <w:ilvl w:val="2"/>
          <w:numId w:val="28"/>
        </w:numPr>
        <w:ind w:left="1440"/>
      </w:pPr>
      <w:r>
        <w:t xml:space="preserve">Two candidates from each class will be elected. </w:t>
      </w:r>
    </w:p>
    <w:p w14:paraId="0E5A0977" w14:textId="77777777" w:rsidR="004A5580" w:rsidRDefault="004A5580" w:rsidP="004A5580">
      <w:pPr>
        <w:pStyle w:val="ListParagraph"/>
        <w:numPr>
          <w:ilvl w:val="2"/>
          <w:numId w:val="28"/>
        </w:numPr>
        <w:ind w:left="1440"/>
      </w:pPr>
      <w:r>
        <w:t xml:space="preserve">The collective pupils elected will make up the full pupil committee.  </w:t>
      </w:r>
    </w:p>
    <w:p w14:paraId="2F29D62D" w14:textId="290EB819" w:rsidR="004A5580" w:rsidRDefault="004A5580" w:rsidP="004A5580">
      <w:pPr>
        <w:pStyle w:val="ListParagraph"/>
        <w:numPr>
          <w:ilvl w:val="2"/>
          <w:numId w:val="28"/>
        </w:numPr>
        <w:ind w:left="1440"/>
      </w:pPr>
      <w:r>
        <w:t xml:space="preserve">The pupil school council members will conduct </w:t>
      </w:r>
      <w:r w:rsidR="00B6017F">
        <w:t>half termly</w:t>
      </w:r>
      <w:r>
        <w:t xml:space="preserve"> meetings with the relevant school leaders</w:t>
      </w:r>
      <w:r w:rsidR="00B6017F">
        <w:t>.</w:t>
      </w:r>
    </w:p>
    <w:p w14:paraId="730A3BCF" w14:textId="77777777" w:rsidR="004A5580" w:rsidRDefault="004A5580" w:rsidP="004A5580">
      <w:pPr>
        <w:pStyle w:val="ListParagraph"/>
        <w:numPr>
          <w:ilvl w:val="2"/>
          <w:numId w:val="28"/>
        </w:numPr>
        <w:ind w:left="1440"/>
      </w:pPr>
      <w:r>
        <w:t xml:space="preserve">In these meetings the pupil school council members will elect a speaker, who will communicate the concerns of their fellow pupils. </w:t>
      </w:r>
    </w:p>
    <w:p w14:paraId="6AA56EA1" w14:textId="77777777" w:rsidR="004A5580" w:rsidRDefault="004A5580" w:rsidP="004A5580">
      <w:pPr>
        <w:pStyle w:val="ListParagraph"/>
        <w:numPr>
          <w:ilvl w:val="2"/>
          <w:numId w:val="28"/>
        </w:numPr>
        <w:ind w:left="1440"/>
      </w:pPr>
      <w:r>
        <w:lastRenderedPageBreak/>
        <w:t>Working together, the present staff and pupil committee members will establish the concerns and work towards solutions.</w:t>
      </w:r>
    </w:p>
    <w:p w14:paraId="67920F32" w14:textId="77777777" w:rsidR="004A5580" w:rsidRDefault="004A5580" w:rsidP="004A5580">
      <w:pPr>
        <w:pStyle w:val="ListParagraph"/>
        <w:numPr>
          <w:ilvl w:val="2"/>
          <w:numId w:val="28"/>
        </w:numPr>
        <w:ind w:left="1440"/>
      </w:pPr>
      <w:r>
        <w:t xml:space="preserve">The relevant plans of action will be communicated to the headteacher by the pupil taking the minutes, where appropriate. These plans will be reviewed by the headteacher and the governing board for approval.   </w:t>
      </w:r>
    </w:p>
    <w:p w14:paraId="695DE2E7" w14:textId="77777777" w:rsidR="004A5580" w:rsidRDefault="004A5580" w:rsidP="004A5580">
      <w:pPr>
        <w:pStyle w:val="ListParagraph"/>
        <w:numPr>
          <w:ilvl w:val="2"/>
          <w:numId w:val="28"/>
        </w:numPr>
        <w:ind w:left="1440"/>
      </w:pPr>
      <w:r>
        <w:t xml:space="preserve">Pupil school council members will record all concerns about the school that are communicated to them.  </w:t>
      </w:r>
    </w:p>
    <w:p w14:paraId="51D6ADC8" w14:textId="34B96BAD" w:rsidR="004A5580" w:rsidRDefault="004A5580" w:rsidP="004A5580">
      <w:pPr>
        <w:pStyle w:val="ListParagraph"/>
        <w:numPr>
          <w:ilvl w:val="2"/>
          <w:numId w:val="28"/>
        </w:numPr>
        <w:ind w:left="1440"/>
      </w:pPr>
      <w:r>
        <w:t>Concerns raised to pupil school council members will be kept anonymous, unless it is appropriate to inform a member of staff, e.g. in cases of safeguarding concerns, the designated safeguarding lead will be informed. The school council members are trained to use the signs of safety approach to discussing issues with other pupils.</w:t>
      </w:r>
    </w:p>
    <w:p w14:paraId="4864A875" w14:textId="77777777" w:rsidR="00B6017F" w:rsidRDefault="00B6017F" w:rsidP="00B6017F">
      <w:pPr>
        <w:pStyle w:val="ListParagraph"/>
        <w:ind w:left="1440" w:firstLine="0"/>
      </w:pPr>
    </w:p>
    <w:p w14:paraId="33D5A0C8" w14:textId="3EFB137C" w:rsidR="004A5580" w:rsidRDefault="004A5580" w:rsidP="004A5580">
      <w:pPr>
        <w:pStyle w:val="Heading2"/>
      </w:pPr>
      <w:r>
        <w:t xml:space="preserve">Pupil </w:t>
      </w:r>
      <w:r w:rsidR="00B6017F">
        <w:t>Nurture Breakfast</w:t>
      </w:r>
      <w:r>
        <w:t xml:space="preserve">  </w:t>
      </w:r>
    </w:p>
    <w:p w14:paraId="2585EB4E" w14:textId="7387F2F9" w:rsidR="004A5580" w:rsidRDefault="004A5580" w:rsidP="004A5580">
      <w:pPr>
        <w:pStyle w:val="ListParagraph"/>
        <w:numPr>
          <w:ilvl w:val="2"/>
          <w:numId w:val="29"/>
        </w:numPr>
        <w:ind w:left="1440"/>
      </w:pPr>
      <w:r>
        <w:t xml:space="preserve">Pupil </w:t>
      </w:r>
      <w:r w:rsidR="00B6017F">
        <w:t>Nurture Breakfast</w:t>
      </w:r>
      <w:r>
        <w:t xml:space="preserve"> will be help during registration time, so that all pupils have the opportunity to voice their opinions.  </w:t>
      </w:r>
    </w:p>
    <w:p w14:paraId="1DA0D03A" w14:textId="77777777" w:rsidR="004A5580" w:rsidRDefault="004A5580" w:rsidP="004A5580">
      <w:pPr>
        <w:pStyle w:val="ListParagraph"/>
        <w:numPr>
          <w:ilvl w:val="2"/>
          <w:numId w:val="29"/>
        </w:numPr>
        <w:ind w:left="1440"/>
      </w:pPr>
      <w:r>
        <w:t xml:space="preserve">Pupils will be consulted on the relevant, non-statutory, changes that are being considered for the school, such as uniform changes.  </w:t>
      </w:r>
    </w:p>
    <w:p w14:paraId="3D610016" w14:textId="77777777" w:rsidR="004A5580" w:rsidRDefault="004A5580" w:rsidP="004A5580">
      <w:pPr>
        <w:pStyle w:val="ListParagraph"/>
        <w:numPr>
          <w:ilvl w:val="2"/>
          <w:numId w:val="29"/>
        </w:numPr>
        <w:ind w:left="1440"/>
      </w:pPr>
      <w:r>
        <w:t xml:space="preserve">There will be an opportunity in these sessions for pupils to communicate any further areas of dissatisfaction.  </w:t>
      </w:r>
    </w:p>
    <w:p w14:paraId="4D4D1C9D" w14:textId="77777777" w:rsidR="004A5580" w:rsidRDefault="004A5580" w:rsidP="004A5580">
      <w:pPr>
        <w:pStyle w:val="ListParagraph"/>
        <w:numPr>
          <w:ilvl w:val="2"/>
          <w:numId w:val="29"/>
        </w:numPr>
        <w:ind w:left="1440"/>
      </w:pPr>
      <w:r>
        <w:t>Pupils will behave in the appropriate manner during these consultation meetings, in accordance with the school’s Behaviour Policy.</w:t>
      </w:r>
    </w:p>
    <w:p w14:paraId="224F9DF6" w14:textId="77777777" w:rsidR="004A5580" w:rsidRDefault="004A5580" w:rsidP="004A5580">
      <w:pPr>
        <w:pStyle w:val="ListParagraph"/>
        <w:ind w:left="1440" w:firstLine="0"/>
      </w:pPr>
    </w:p>
    <w:p w14:paraId="636BA18F" w14:textId="77777777" w:rsidR="004A5580" w:rsidRDefault="004A5580" w:rsidP="004A5580">
      <w:pPr>
        <w:pStyle w:val="Heading1"/>
      </w:pPr>
      <w:r>
        <w:t xml:space="preserve">Open-door approach  </w:t>
      </w:r>
    </w:p>
    <w:p w14:paraId="3321D7D2" w14:textId="77777777" w:rsidR="004A5580" w:rsidRDefault="004A5580" w:rsidP="004A5580">
      <w:pPr>
        <w:pStyle w:val="Heading2"/>
        <w:numPr>
          <w:ilvl w:val="0"/>
          <w:numId w:val="0"/>
        </w:numPr>
        <w:ind w:left="720"/>
      </w:pPr>
    </w:p>
    <w:p w14:paraId="34616A35" w14:textId="77777777" w:rsidR="004A5580" w:rsidRDefault="004A5580" w:rsidP="004A5580">
      <w:pPr>
        <w:pStyle w:val="Heading2"/>
      </w:pPr>
      <w:r>
        <w:t xml:space="preserve">The school will maintain an open-door approach in regards to all areas of school life. </w:t>
      </w:r>
    </w:p>
    <w:p w14:paraId="183441B5" w14:textId="77777777" w:rsidR="004A5580" w:rsidRDefault="004A5580" w:rsidP="004A5580">
      <w:pPr>
        <w:pStyle w:val="Heading2"/>
      </w:pPr>
      <w:r>
        <w:t xml:space="preserve">Both parents and pupils will be encouraged to communicate any concerns, whenever necessary, using any method outlined within this policy.  </w:t>
      </w:r>
    </w:p>
    <w:p w14:paraId="27C9770D" w14:textId="255EE217" w:rsidR="004A5580" w:rsidRDefault="004A5580" w:rsidP="004A5580">
      <w:pPr>
        <w:pStyle w:val="Heading2"/>
      </w:pPr>
      <w:r>
        <w:t xml:space="preserve">Parents are encouraged to contact the school office from 9am to 4.00pm on Monday </w:t>
      </w:r>
      <w:r w:rsidR="00B6017F">
        <w:t>–</w:t>
      </w:r>
      <w:r>
        <w:t xml:space="preserve"> </w:t>
      </w:r>
      <w:r w:rsidR="00B6017F">
        <w:t>Thurs</w:t>
      </w:r>
      <w:r>
        <w:t>day</w:t>
      </w:r>
      <w:r w:rsidR="00B6017F">
        <w:t>, Friday 9am – 3pm</w:t>
      </w:r>
      <w:r>
        <w:t xml:space="preserve"> to ensure their queries, concerns or complaints, can be dealt with as soon as possible. </w:t>
      </w:r>
    </w:p>
    <w:p w14:paraId="76E8ED55" w14:textId="77777777" w:rsidR="004A5580" w:rsidRDefault="004A5580" w:rsidP="004A5580">
      <w:pPr>
        <w:pStyle w:val="Heading2"/>
      </w:pPr>
      <w:r>
        <w:t xml:space="preserve">While the school has a protocol for pupils to follow if they have a concern, this being informing a school council member, using a listen up card, if pupils feel further action is needed, they are encouraged to voice these concerns to their teacher. </w:t>
      </w:r>
    </w:p>
    <w:p w14:paraId="60E5DE3F" w14:textId="441460A7" w:rsidR="004A5580" w:rsidRDefault="004A5580" w:rsidP="004A5580">
      <w:pPr>
        <w:pStyle w:val="Heading2"/>
      </w:pPr>
      <w:r>
        <w:t xml:space="preserve">While parents are encouraged to voice concerns through the school office whenever possible, parents will have access to other methods of communicating with the relevant staff. </w:t>
      </w:r>
    </w:p>
    <w:p w14:paraId="6D8C0734" w14:textId="77777777" w:rsidR="004A5580" w:rsidRDefault="004A5580" w:rsidP="004A5580">
      <w:pPr>
        <w:pStyle w:val="ListParagraph"/>
        <w:ind w:left="924"/>
      </w:pPr>
    </w:p>
    <w:p w14:paraId="2FFD3A72" w14:textId="77777777" w:rsidR="004A5580" w:rsidRDefault="004A5580" w:rsidP="004A5580">
      <w:pPr>
        <w:pStyle w:val="ListParagraph"/>
        <w:ind w:left="924"/>
      </w:pPr>
    </w:p>
    <w:p w14:paraId="20B7F844" w14:textId="77777777" w:rsidR="004A5580" w:rsidRDefault="004A5580" w:rsidP="004A5580">
      <w:pPr>
        <w:pStyle w:val="ListParagraph"/>
        <w:ind w:left="924"/>
      </w:pPr>
    </w:p>
    <w:p w14:paraId="4CBBFBCE" w14:textId="77777777" w:rsidR="004A5580" w:rsidRDefault="004A5580" w:rsidP="004A5580">
      <w:pPr>
        <w:pStyle w:val="ListParagraph"/>
        <w:ind w:left="924"/>
      </w:pPr>
    </w:p>
    <w:p w14:paraId="62B7E307" w14:textId="77777777" w:rsidR="004A5580" w:rsidRDefault="004A5580" w:rsidP="004A5580">
      <w:pPr>
        <w:pStyle w:val="ListParagraph"/>
        <w:ind w:left="924"/>
      </w:pPr>
    </w:p>
    <w:p w14:paraId="438D718A" w14:textId="77777777" w:rsidR="004A5580" w:rsidRDefault="004A5580" w:rsidP="004A5580">
      <w:pPr>
        <w:pStyle w:val="Heading1"/>
      </w:pPr>
      <w:r>
        <w:lastRenderedPageBreak/>
        <w:t xml:space="preserve">Parent voice </w:t>
      </w:r>
    </w:p>
    <w:p w14:paraId="2449877D" w14:textId="77777777" w:rsidR="004A5580" w:rsidRDefault="004A5580" w:rsidP="004A5580">
      <w:pPr>
        <w:pStyle w:val="Heading2"/>
        <w:numPr>
          <w:ilvl w:val="0"/>
          <w:numId w:val="0"/>
        </w:numPr>
        <w:ind w:left="720"/>
      </w:pPr>
    </w:p>
    <w:p w14:paraId="33DF7D69" w14:textId="70F798F7" w:rsidR="004A5580" w:rsidRDefault="004A5580" w:rsidP="004A5580">
      <w:pPr>
        <w:pStyle w:val="Heading2"/>
      </w:pPr>
      <w:r>
        <w:t xml:space="preserve">Parent </w:t>
      </w:r>
      <w:r w:rsidR="00B6017F">
        <w:t>governors</w:t>
      </w:r>
      <w:r>
        <w:t xml:space="preserve"> </w:t>
      </w:r>
    </w:p>
    <w:p w14:paraId="46E571A9" w14:textId="6AF41A90" w:rsidR="00515205" w:rsidRDefault="00515205" w:rsidP="00515205">
      <w:pPr>
        <w:pStyle w:val="ListParagraph"/>
        <w:numPr>
          <w:ilvl w:val="2"/>
          <w:numId w:val="30"/>
        </w:numPr>
        <w:ind w:left="1418" w:hanging="709"/>
      </w:pPr>
      <w:r>
        <w:t>The Parent Governor serves as a vital link between the academy council and the parent community, ensuring that parents' views and concerns are effectively communicated and considered in decision-making processes.</w:t>
      </w:r>
    </w:p>
    <w:p w14:paraId="6B464DA4" w14:textId="1117F2F3" w:rsidR="00515205" w:rsidRDefault="00515205" w:rsidP="00515205">
      <w:pPr>
        <w:pStyle w:val="ListParagraph"/>
        <w:numPr>
          <w:ilvl w:val="2"/>
          <w:numId w:val="30"/>
        </w:numPr>
        <w:ind w:left="1418" w:hanging="709"/>
      </w:pPr>
      <w:r>
        <w:t>The Parent Governor actively encourages parental involvement in school activities and governance, fostering a culture of collaboration and open dialogue between parents and the academy.</w:t>
      </w:r>
    </w:p>
    <w:p w14:paraId="031D76FB" w14:textId="227F60B0" w:rsidR="00515205" w:rsidRDefault="00515205" w:rsidP="00515205">
      <w:pPr>
        <w:pStyle w:val="ListParagraph"/>
        <w:numPr>
          <w:ilvl w:val="2"/>
          <w:numId w:val="30"/>
        </w:numPr>
        <w:ind w:left="1418" w:hanging="709"/>
      </w:pPr>
      <w:r>
        <w:t>The Parent Governor is responsible for gathering feedback from parents regarding school policies, initiatives, and overall satisfaction, and presenting this information to the academy council for discussion and action.</w:t>
      </w:r>
    </w:p>
    <w:p w14:paraId="1C6A2BF7" w14:textId="4BC2A4C7" w:rsidR="00515205" w:rsidRDefault="00515205" w:rsidP="00515205">
      <w:pPr>
        <w:pStyle w:val="ListParagraph"/>
        <w:numPr>
          <w:ilvl w:val="2"/>
          <w:numId w:val="30"/>
        </w:numPr>
        <w:ind w:left="1418" w:hanging="709"/>
      </w:pPr>
      <w:r>
        <w:t>The Parent Governor advocates for the needs and interests of all parents, ensuring that diverse perspectives are represented and that the academy remains responsive to the community it serves.</w:t>
      </w:r>
    </w:p>
    <w:p w14:paraId="23EFA881" w14:textId="77777777" w:rsidR="00515205" w:rsidRDefault="00515205" w:rsidP="00515205">
      <w:pPr>
        <w:pStyle w:val="ListParagraph"/>
        <w:ind w:left="1440" w:firstLine="0"/>
      </w:pPr>
    </w:p>
    <w:p w14:paraId="46D2C8C2" w14:textId="77777777" w:rsidR="004A5580" w:rsidRDefault="004A5580" w:rsidP="004A5580">
      <w:pPr>
        <w:pStyle w:val="Heading2"/>
      </w:pPr>
      <w:r>
        <w:t xml:space="preserve">Parent questionnaires and surveys  </w:t>
      </w:r>
    </w:p>
    <w:p w14:paraId="1F6CA6AD" w14:textId="77777777" w:rsidR="004A5580" w:rsidRDefault="004A5580" w:rsidP="004A5580">
      <w:pPr>
        <w:pStyle w:val="ListParagraph"/>
        <w:numPr>
          <w:ilvl w:val="2"/>
          <w:numId w:val="31"/>
        </w:numPr>
        <w:ind w:left="1440"/>
      </w:pPr>
      <w:r>
        <w:t>All parents will be invited to complete parent questionnaires and surveys.</w:t>
      </w:r>
    </w:p>
    <w:p w14:paraId="2642F96A" w14:textId="77777777" w:rsidR="004A5580" w:rsidRDefault="004A5580" w:rsidP="004A5580">
      <w:pPr>
        <w:pStyle w:val="ListParagraph"/>
        <w:numPr>
          <w:ilvl w:val="2"/>
          <w:numId w:val="31"/>
        </w:numPr>
        <w:ind w:left="1440"/>
      </w:pPr>
      <w:r>
        <w:t>Questionnaires and surveys will be sent out termly, via an appropriate method.</w:t>
      </w:r>
    </w:p>
    <w:p w14:paraId="726724AE" w14:textId="77777777" w:rsidR="004A5580" w:rsidRDefault="004A5580" w:rsidP="004A5580">
      <w:pPr>
        <w:pStyle w:val="ListParagraph"/>
        <w:numPr>
          <w:ilvl w:val="2"/>
          <w:numId w:val="31"/>
        </w:numPr>
        <w:ind w:left="1440"/>
      </w:pPr>
      <w:r>
        <w:t xml:space="preserve">Parents will be responsible for returning the questionnaires and surveys.  </w:t>
      </w:r>
    </w:p>
    <w:p w14:paraId="79F72ADB" w14:textId="77777777" w:rsidR="004A5580" w:rsidRDefault="004A5580" w:rsidP="004A5580">
      <w:pPr>
        <w:pStyle w:val="ListParagraph"/>
        <w:numPr>
          <w:ilvl w:val="2"/>
          <w:numId w:val="31"/>
        </w:numPr>
        <w:ind w:left="1440"/>
      </w:pPr>
      <w:r>
        <w:t xml:space="preserve">The purpose of the questionnaires and surveys will be to establish how satisfied parents are with the school.  </w:t>
      </w:r>
    </w:p>
    <w:p w14:paraId="1A34194F" w14:textId="77777777" w:rsidR="004A5580" w:rsidRDefault="004A5580" w:rsidP="004A5580">
      <w:pPr>
        <w:pStyle w:val="Heading2"/>
      </w:pPr>
      <w:r>
        <w:t xml:space="preserve">Parents’ evenings  </w:t>
      </w:r>
    </w:p>
    <w:p w14:paraId="5BBBA804" w14:textId="77777777" w:rsidR="004A5580" w:rsidRDefault="004A5580" w:rsidP="004A5580">
      <w:pPr>
        <w:pStyle w:val="ListParagraph"/>
        <w:numPr>
          <w:ilvl w:val="2"/>
          <w:numId w:val="32"/>
        </w:numPr>
        <w:ind w:left="1440"/>
      </w:pPr>
      <w:r>
        <w:t xml:space="preserve">Parents will be invited to attend parents’ evenings on a termly basis. </w:t>
      </w:r>
    </w:p>
    <w:p w14:paraId="492983C2" w14:textId="77777777" w:rsidR="004A5580" w:rsidRDefault="004A5580" w:rsidP="004A5580">
      <w:pPr>
        <w:pStyle w:val="ListParagraph"/>
        <w:numPr>
          <w:ilvl w:val="2"/>
          <w:numId w:val="32"/>
        </w:numPr>
        <w:ind w:left="1440"/>
      </w:pPr>
      <w:r>
        <w:t xml:space="preserve">Parents will have the opportunity to discuss concerns with teachers at these evenings.  </w:t>
      </w:r>
    </w:p>
    <w:p w14:paraId="58B08F4E" w14:textId="77777777" w:rsidR="004A5580" w:rsidRDefault="004A5580" w:rsidP="004A5580">
      <w:pPr>
        <w:pStyle w:val="ListParagraph"/>
        <w:numPr>
          <w:ilvl w:val="2"/>
          <w:numId w:val="32"/>
        </w:numPr>
        <w:ind w:left="1440"/>
      </w:pPr>
      <w:r>
        <w:t>Pupils will be invited to attend as well.</w:t>
      </w:r>
    </w:p>
    <w:p w14:paraId="08767769" w14:textId="77777777" w:rsidR="004A5580" w:rsidRDefault="004A5580" w:rsidP="004A5580">
      <w:pPr>
        <w:pStyle w:val="ListParagraph"/>
        <w:ind w:left="1491"/>
      </w:pPr>
    </w:p>
    <w:p w14:paraId="43CFA2FA" w14:textId="77777777" w:rsidR="004A5580" w:rsidRDefault="004A5580" w:rsidP="004A5580">
      <w:pPr>
        <w:pStyle w:val="Heading1"/>
      </w:pPr>
      <w:r>
        <w:t xml:space="preserve">Methods of communicating concerns  </w:t>
      </w:r>
    </w:p>
    <w:p w14:paraId="0FAC34A1" w14:textId="77777777" w:rsidR="004A5580" w:rsidRDefault="004A5580" w:rsidP="004A5580">
      <w:pPr>
        <w:pStyle w:val="Heading2"/>
        <w:numPr>
          <w:ilvl w:val="0"/>
          <w:numId w:val="0"/>
        </w:numPr>
        <w:ind w:left="720"/>
      </w:pPr>
    </w:p>
    <w:p w14:paraId="5C6BB5DD" w14:textId="34156E08" w:rsidR="004A5580" w:rsidRDefault="004A5580" w:rsidP="004A5580">
      <w:pPr>
        <w:pStyle w:val="Heading2"/>
      </w:pPr>
      <w:r>
        <w:t>Parents will be encouraged to raise concerns via submitting a complaints form and policy to the school office</w:t>
      </w:r>
      <w:r w:rsidR="00515205">
        <w:t>.</w:t>
      </w:r>
    </w:p>
    <w:p w14:paraId="2B2CD406" w14:textId="77777777" w:rsidR="004A5580" w:rsidRDefault="004A5580" w:rsidP="004A5580">
      <w:pPr>
        <w:pStyle w:val="Heading2"/>
      </w:pPr>
      <w:r>
        <w:t xml:space="preserve">Parents will also be able to raise concerns at parents’ evenings, in a questionnaire or survey, or during parent consultation meetings.  </w:t>
      </w:r>
    </w:p>
    <w:p w14:paraId="71CEC3DE" w14:textId="77777777" w:rsidR="004A5580" w:rsidRDefault="004A5580" w:rsidP="004A5580">
      <w:pPr>
        <w:pStyle w:val="Heading2"/>
      </w:pPr>
      <w:r>
        <w:t xml:space="preserve">In addition, the school will provide a contact form on the school’s website which can be completed and sent to the school via the website.  </w:t>
      </w:r>
    </w:p>
    <w:p w14:paraId="243D05C0" w14:textId="352AED8B" w:rsidR="004A5580" w:rsidRDefault="004A5580" w:rsidP="004A5580">
      <w:pPr>
        <w:pStyle w:val="Heading2"/>
      </w:pPr>
      <w:r>
        <w:t xml:space="preserve">The school aims to respond to all concerns raised via any method of communication within two working days. </w:t>
      </w:r>
    </w:p>
    <w:p w14:paraId="54125204" w14:textId="77777777" w:rsidR="004A5580" w:rsidRDefault="004A5580" w:rsidP="004A5580">
      <w:pPr>
        <w:pStyle w:val="ListParagraph"/>
        <w:ind w:left="924"/>
      </w:pPr>
      <w:r>
        <w:t xml:space="preserve"> </w:t>
      </w:r>
    </w:p>
    <w:p w14:paraId="37C472F9" w14:textId="77777777" w:rsidR="004A5580" w:rsidRDefault="004A5580" w:rsidP="004A5580">
      <w:pPr>
        <w:pStyle w:val="Heading1"/>
      </w:pPr>
      <w:r>
        <w:lastRenderedPageBreak/>
        <w:t xml:space="preserve">Monitoring and review  </w:t>
      </w:r>
    </w:p>
    <w:p w14:paraId="067B837A" w14:textId="77777777" w:rsidR="004A5580" w:rsidRDefault="004A5580" w:rsidP="004A5580">
      <w:pPr>
        <w:pStyle w:val="Heading2"/>
      </w:pPr>
      <w:r>
        <w:t xml:space="preserve">The headteacher is responsible for reviewing this policy every 2 years.  </w:t>
      </w:r>
    </w:p>
    <w:p w14:paraId="4B6FA65A" w14:textId="77777777" w:rsidR="004A5580" w:rsidRDefault="004A5580" w:rsidP="004A5580">
      <w:pPr>
        <w:pStyle w:val="Heading2"/>
      </w:pPr>
      <w:r>
        <w:t xml:space="preserve">The effectiveness of this policy will be monitored and evaluated by all members of staff. Any concerns will be reported to the headteacher immediately.  </w:t>
      </w:r>
    </w:p>
    <w:p w14:paraId="154DAC08" w14:textId="77777777" w:rsidR="004A5580" w:rsidRDefault="004A5580" w:rsidP="004A5580">
      <w:pPr>
        <w:pStyle w:val="Heading2"/>
      </w:pPr>
      <w:r>
        <w:t xml:space="preserve">Any changes to this policy will be communicated to all members of staff, pupils and parents.  </w:t>
      </w:r>
    </w:p>
    <w:p w14:paraId="5FCD6082" w14:textId="77777777" w:rsidR="004C12BF" w:rsidRDefault="004C12BF" w:rsidP="004A5580">
      <w:pPr>
        <w:pStyle w:val="Heading2"/>
        <w:numPr>
          <w:ilvl w:val="0"/>
          <w:numId w:val="0"/>
        </w:numPr>
      </w:pPr>
    </w:p>
    <w:sectPr w:rsidR="004C12BF" w:rsidSect="00A10937">
      <w:headerReference w:type="default" r:id="rId13"/>
      <w:footerReference w:type="default" r:id="rId14"/>
      <w:headerReference w:type="first" r:id="rId15"/>
      <w:pgSz w:w="11906" w:h="16838"/>
      <w:pgMar w:top="1814" w:right="1440" w:bottom="1440" w:left="1440" w:header="709" w:footer="709" w:gutter="0"/>
      <w:pgBorders w:display="firstPage" w:offsetFrom="page">
        <w:top w:val="double" w:sz="4" w:space="24" w:color="00B0F0"/>
        <w:left w:val="double" w:sz="4" w:space="24" w:color="00B0F0"/>
        <w:bottom w:val="double" w:sz="4" w:space="24" w:color="00B0F0"/>
        <w:right w:val="double" w:sz="4" w:space="24" w:color="00B0F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2C385" w14:textId="77777777" w:rsidR="00B20C5D" w:rsidRDefault="00B20C5D" w:rsidP="004339D2">
      <w:r>
        <w:separator/>
      </w:r>
    </w:p>
    <w:p w14:paraId="2083B6AF" w14:textId="77777777" w:rsidR="00B20C5D" w:rsidRDefault="00B20C5D"/>
  </w:endnote>
  <w:endnote w:type="continuationSeparator" w:id="0">
    <w:p w14:paraId="52E5CCD1" w14:textId="77777777" w:rsidR="00B20C5D" w:rsidRDefault="00B20C5D" w:rsidP="004339D2">
      <w:r>
        <w:continuationSeparator/>
      </w:r>
    </w:p>
    <w:p w14:paraId="54EF60F1" w14:textId="77777777" w:rsidR="00B20C5D" w:rsidRDefault="00B20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808080" w:themeColor="background1" w:themeShade="80"/>
        <w:sz w:val="16"/>
        <w:szCs w:val="16"/>
      </w:rPr>
      <w:id w:val="-46226751"/>
      <w:docPartObj>
        <w:docPartGallery w:val="Page Numbers (Bottom of Page)"/>
        <w:docPartUnique/>
      </w:docPartObj>
    </w:sdtPr>
    <w:sdtContent>
      <w:sdt>
        <w:sdtPr>
          <w:rPr>
            <w:color w:val="808080" w:themeColor="background1" w:themeShade="80"/>
            <w:sz w:val="16"/>
            <w:szCs w:val="16"/>
          </w:rPr>
          <w:id w:val="652185785"/>
          <w:docPartObj>
            <w:docPartGallery w:val="Page Numbers (Top of Page)"/>
            <w:docPartUnique/>
          </w:docPartObj>
        </w:sdtPr>
        <w:sdtContent>
          <w:p w14:paraId="7FF3D6B0" w14:textId="77777777" w:rsidR="00981CB3" w:rsidRPr="004339D2" w:rsidRDefault="00981CB3">
            <w:pPr>
              <w:pStyle w:val="Footer"/>
              <w:jc w:val="right"/>
              <w:rPr>
                <w:color w:val="808080" w:themeColor="background1" w:themeShade="80"/>
                <w:sz w:val="16"/>
                <w:szCs w:val="16"/>
              </w:rPr>
            </w:pPr>
            <w:r w:rsidRPr="004339D2">
              <w:rPr>
                <w:color w:val="808080" w:themeColor="background1" w:themeShade="80"/>
                <w:sz w:val="16"/>
                <w:szCs w:val="16"/>
              </w:rPr>
              <w:t xml:space="preserve">Page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PAGE </w:instrText>
            </w:r>
            <w:r w:rsidRPr="004339D2">
              <w:rPr>
                <w:b/>
                <w:bCs/>
                <w:color w:val="808080" w:themeColor="background1" w:themeShade="80"/>
                <w:sz w:val="16"/>
                <w:szCs w:val="16"/>
              </w:rPr>
              <w:fldChar w:fldCharType="separate"/>
            </w:r>
            <w:r w:rsidR="007911F8">
              <w:rPr>
                <w:b/>
                <w:bCs/>
                <w:noProof/>
                <w:color w:val="808080" w:themeColor="background1" w:themeShade="80"/>
                <w:sz w:val="16"/>
                <w:szCs w:val="16"/>
              </w:rPr>
              <w:t>7</w:t>
            </w:r>
            <w:r w:rsidRPr="004339D2">
              <w:rPr>
                <w:b/>
                <w:bCs/>
                <w:color w:val="808080" w:themeColor="background1" w:themeShade="80"/>
                <w:sz w:val="16"/>
                <w:szCs w:val="16"/>
              </w:rPr>
              <w:fldChar w:fldCharType="end"/>
            </w:r>
            <w:r w:rsidRPr="004339D2">
              <w:rPr>
                <w:color w:val="808080" w:themeColor="background1" w:themeShade="80"/>
                <w:sz w:val="16"/>
                <w:szCs w:val="16"/>
              </w:rPr>
              <w:t xml:space="preserve"> of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NUMPAGES  </w:instrText>
            </w:r>
            <w:r w:rsidRPr="004339D2">
              <w:rPr>
                <w:b/>
                <w:bCs/>
                <w:color w:val="808080" w:themeColor="background1" w:themeShade="80"/>
                <w:sz w:val="16"/>
                <w:szCs w:val="16"/>
              </w:rPr>
              <w:fldChar w:fldCharType="separate"/>
            </w:r>
            <w:r w:rsidR="007911F8">
              <w:rPr>
                <w:b/>
                <w:bCs/>
                <w:noProof/>
                <w:color w:val="808080" w:themeColor="background1" w:themeShade="80"/>
                <w:sz w:val="16"/>
                <w:szCs w:val="16"/>
              </w:rPr>
              <w:t>7</w:t>
            </w:r>
            <w:r w:rsidRPr="004339D2">
              <w:rPr>
                <w:b/>
                <w:bCs/>
                <w:color w:val="808080" w:themeColor="background1" w:themeShade="80"/>
                <w:sz w:val="16"/>
                <w:szCs w:val="16"/>
              </w:rPr>
              <w:fldChar w:fldCharType="end"/>
            </w:r>
          </w:p>
        </w:sdtContent>
      </w:sdt>
    </w:sdtContent>
  </w:sdt>
  <w:p w14:paraId="48800962" w14:textId="77777777" w:rsidR="00981CB3" w:rsidRDefault="00981CB3">
    <w:pPr>
      <w:pStyle w:val="Footer"/>
    </w:pPr>
  </w:p>
  <w:p w14:paraId="72F4E0B8" w14:textId="77777777" w:rsidR="00403DFA" w:rsidRDefault="00403D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509E7" w14:textId="77777777" w:rsidR="00B20C5D" w:rsidRDefault="00B20C5D" w:rsidP="004339D2">
      <w:r>
        <w:separator/>
      </w:r>
    </w:p>
    <w:p w14:paraId="43E9C4B3" w14:textId="77777777" w:rsidR="00B20C5D" w:rsidRDefault="00B20C5D"/>
  </w:footnote>
  <w:footnote w:type="continuationSeparator" w:id="0">
    <w:p w14:paraId="009DB37B" w14:textId="77777777" w:rsidR="00B20C5D" w:rsidRDefault="00B20C5D" w:rsidP="004339D2">
      <w:r>
        <w:continuationSeparator/>
      </w:r>
    </w:p>
    <w:p w14:paraId="3CFB1AC6" w14:textId="77777777" w:rsidR="00B20C5D" w:rsidRDefault="00B20C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55EB5" w14:textId="77777777" w:rsidR="00981CB3" w:rsidRDefault="00981CB3" w:rsidP="0018206E">
    <w:pPr>
      <w:pStyle w:val="Header"/>
      <w:jc w:val="right"/>
    </w:pPr>
    <w:r>
      <w:rPr>
        <w:noProof/>
      </w:rPr>
      <w:t xml:space="preserve">          </w:t>
    </w:r>
    <w:r>
      <w:rPr>
        <w:noProof/>
        <w:lang w:eastAsia="en-GB"/>
      </w:rPr>
      <w:drawing>
        <wp:anchor distT="0" distB="0" distL="114300" distR="114300" simplePos="0" relativeHeight="251657216" behindDoc="0" locked="0" layoutInCell="1" allowOverlap="1" wp14:anchorId="1B787546" wp14:editId="7737B593">
          <wp:simplePos x="0" y="0"/>
          <wp:positionH relativeFrom="column">
            <wp:posOffset>0</wp:posOffset>
          </wp:positionH>
          <wp:positionV relativeFrom="paragraph">
            <wp:posOffset>-635</wp:posOffset>
          </wp:positionV>
          <wp:extent cx="1943100" cy="662597"/>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der Bigg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3100" cy="662597"/>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r>
      <w:rPr>
        <w:noProof/>
        <w:lang w:eastAsia="en-GB"/>
      </w:rPr>
      <w:drawing>
        <wp:inline distT="0" distB="0" distL="0" distR="0" wp14:anchorId="2F3DBC9E" wp14:editId="6E79C8BF">
          <wp:extent cx="1476375" cy="744391"/>
          <wp:effectExtent l="0" t="0" r="0" b="0"/>
          <wp:docPr id="1" name="Picture 1" descr="C:\Users\esheedy\AppData\Local\Microsoft\Windows\INetCache\Content.Word\Updated Nexus Logo -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heedy\AppData\Local\Microsoft\Windows\INetCache\Content.Word\Updated Nexus Logo - Silver.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76525" cy="744467"/>
                  </a:xfrm>
                  <a:prstGeom prst="rect">
                    <a:avLst/>
                  </a:prstGeom>
                  <a:noFill/>
                  <a:ln>
                    <a:noFill/>
                  </a:ln>
                </pic:spPr>
              </pic:pic>
            </a:graphicData>
          </a:graphic>
        </wp:inline>
      </w:drawing>
    </w:r>
  </w:p>
  <w:p w14:paraId="179F2571" w14:textId="77777777" w:rsidR="00981CB3" w:rsidRDefault="00981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FFE12" w14:textId="62E317E6" w:rsidR="00AA4480" w:rsidRDefault="00AA4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B347C"/>
    <w:multiLevelType w:val="hybridMultilevel"/>
    <w:tmpl w:val="6ACA2E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CA2B69"/>
    <w:multiLevelType w:val="multilevel"/>
    <w:tmpl w:val="ADE24240"/>
    <w:lvl w:ilvl="0">
      <w:start w:val="1"/>
      <w:numFmt w:val="decimal"/>
      <w:lvlText w:val="%1."/>
      <w:lvlJc w:val="left"/>
      <w:pPr>
        <w:ind w:left="390" w:hanging="390"/>
      </w:pPr>
      <w:rPr>
        <w:rFonts w:hint="default"/>
      </w:rPr>
    </w:lvl>
    <w:lvl w:ilvl="1">
      <w:start w:val="1"/>
      <w:numFmt w:val="bullet"/>
      <w:lvlText w:val=""/>
      <w:lvlJc w:val="left"/>
      <w:pPr>
        <w:ind w:left="390" w:hanging="39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EB6CA0"/>
    <w:multiLevelType w:val="multilevel"/>
    <w:tmpl w:val="CEF2AF8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EA4073"/>
    <w:multiLevelType w:val="multilevel"/>
    <w:tmpl w:val="3C76081A"/>
    <w:lvl w:ilvl="0">
      <w:start w:val="1"/>
      <w:numFmt w:val="decimal"/>
      <w:lvlText w:val="%1."/>
      <w:lvlJc w:val="left"/>
      <w:pPr>
        <w:ind w:left="1077" w:hanging="360"/>
      </w:pPr>
      <w:rPr>
        <w:rFonts w:hint="default"/>
      </w:rPr>
    </w:lvl>
    <w:lvl w:ilvl="1">
      <w:start w:val="1"/>
      <w:numFmt w:val="bullet"/>
      <w:lvlText w:val=""/>
      <w:lvlJc w:val="left"/>
      <w:pPr>
        <w:ind w:left="1281" w:hanging="567"/>
      </w:pPr>
      <w:rPr>
        <w:rFonts w:ascii="Symbol" w:hAnsi="Symbol" w:hint="default"/>
      </w:rPr>
    </w:lvl>
    <w:lvl w:ilvl="2">
      <w:start w:val="1"/>
      <w:numFmt w:val="decimal"/>
      <w:lvlText w:val="%1.%2.%3."/>
      <w:lvlJc w:val="left"/>
      <w:pPr>
        <w:ind w:left="1941" w:hanging="504"/>
      </w:pPr>
      <w:rPr>
        <w:rFonts w:hint="default"/>
      </w:rPr>
    </w:lvl>
    <w:lvl w:ilvl="3">
      <w:start w:val="1"/>
      <w:numFmt w:val="decimal"/>
      <w:lvlText w:val="%1.%2.%3.%4."/>
      <w:lvlJc w:val="left"/>
      <w:pPr>
        <w:ind w:left="2445" w:hanging="648"/>
      </w:pPr>
      <w:rPr>
        <w:rFonts w:hint="default"/>
      </w:rPr>
    </w:lvl>
    <w:lvl w:ilvl="4">
      <w:start w:val="1"/>
      <w:numFmt w:val="decimal"/>
      <w:lvlText w:val="%1.%2.%3.%4.%5."/>
      <w:lvlJc w:val="left"/>
      <w:pPr>
        <w:ind w:left="2949" w:hanging="792"/>
      </w:pPr>
      <w:rPr>
        <w:rFonts w:hint="default"/>
      </w:rPr>
    </w:lvl>
    <w:lvl w:ilvl="5">
      <w:start w:val="1"/>
      <w:numFmt w:val="decimal"/>
      <w:lvlText w:val="%1.%2.%3.%4.%5.%6."/>
      <w:lvlJc w:val="left"/>
      <w:pPr>
        <w:ind w:left="3453" w:hanging="936"/>
      </w:pPr>
      <w:rPr>
        <w:rFonts w:hint="default"/>
      </w:rPr>
    </w:lvl>
    <w:lvl w:ilvl="6">
      <w:start w:val="1"/>
      <w:numFmt w:val="decimal"/>
      <w:lvlText w:val="%1.%2.%3.%4.%5.%6.%7."/>
      <w:lvlJc w:val="left"/>
      <w:pPr>
        <w:ind w:left="3957" w:hanging="1080"/>
      </w:pPr>
      <w:rPr>
        <w:rFonts w:hint="default"/>
      </w:rPr>
    </w:lvl>
    <w:lvl w:ilvl="7">
      <w:start w:val="1"/>
      <w:numFmt w:val="decimal"/>
      <w:lvlText w:val="%1.%2.%3.%4.%5.%6.%7.%8."/>
      <w:lvlJc w:val="left"/>
      <w:pPr>
        <w:ind w:left="4461" w:hanging="1224"/>
      </w:pPr>
      <w:rPr>
        <w:rFonts w:hint="default"/>
      </w:rPr>
    </w:lvl>
    <w:lvl w:ilvl="8">
      <w:start w:val="1"/>
      <w:numFmt w:val="decimal"/>
      <w:lvlText w:val="%1.%2.%3.%4.%5.%6.%7.%8.%9."/>
      <w:lvlJc w:val="left"/>
      <w:pPr>
        <w:ind w:left="5037" w:hanging="1440"/>
      </w:pPr>
      <w:rPr>
        <w:rFonts w:hint="default"/>
      </w:rPr>
    </w:lvl>
  </w:abstractNum>
  <w:abstractNum w:abstractNumId="4" w15:restartNumberingAfterBreak="0">
    <w:nsid w:val="135F5D01"/>
    <w:multiLevelType w:val="hybridMultilevel"/>
    <w:tmpl w:val="053060A8"/>
    <w:lvl w:ilvl="0" w:tplc="EBE68A9C">
      <w:start w:val="7"/>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BE44D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8F67C1"/>
    <w:multiLevelType w:val="multilevel"/>
    <w:tmpl w:val="3C76081A"/>
    <w:lvl w:ilvl="0">
      <w:start w:val="1"/>
      <w:numFmt w:val="decimal"/>
      <w:lvlText w:val="%1."/>
      <w:lvlJc w:val="left"/>
      <w:pPr>
        <w:ind w:left="720" w:hanging="360"/>
      </w:pPr>
      <w:rPr>
        <w:rFonts w:hint="default"/>
      </w:rPr>
    </w:lvl>
    <w:lvl w:ilvl="1">
      <w:start w:val="1"/>
      <w:numFmt w:val="bullet"/>
      <w:lvlText w:val=""/>
      <w:lvlJc w:val="left"/>
      <w:pPr>
        <w:ind w:left="924" w:hanging="567"/>
      </w:pPr>
      <w:rPr>
        <w:rFonts w:ascii="Symbol" w:hAnsi="Symbol"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 w15:restartNumberingAfterBreak="0">
    <w:nsid w:val="1F16486C"/>
    <w:multiLevelType w:val="hybridMultilevel"/>
    <w:tmpl w:val="176C0F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3C24A1"/>
    <w:multiLevelType w:val="multilevel"/>
    <w:tmpl w:val="CEF2AF8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E13639"/>
    <w:multiLevelType w:val="multilevel"/>
    <w:tmpl w:val="ADE24240"/>
    <w:lvl w:ilvl="0">
      <w:start w:val="1"/>
      <w:numFmt w:val="decimal"/>
      <w:lvlText w:val="%1."/>
      <w:lvlJc w:val="left"/>
      <w:pPr>
        <w:ind w:left="390" w:hanging="390"/>
      </w:pPr>
      <w:rPr>
        <w:rFonts w:hint="default"/>
      </w:rPr>
    </w:lvl>
    <w:lvl w:ilvl="1">
      <w:start w:val="1"/>
      <w:numFmt w:val="bullet"/>
      <w:lvlText w:val=""/>
      <w:lvlJc w:val="left"/>
      <w:pPr>
        <w:ind w:left="390" w:hanging="39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D33C59"/>
    <w:multiLevelType w:val="multilevel"/>
    <w:tmpl w:val="CEF2AF8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187400"/>
    <w:multiLevelType w:val="multilevel"/>
    <w:tmpl w:val="2BAA79C8"/>
    <w:styleLink w:val="Style1"/>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color w:val="00B0F0"/>
      </w:rPr>
    </w:lvl>
    <w:lvl w:ilvl="2">
      <w:start w:val="1"/>
      <w:numFmt w:val="bullet"/>
      <w:lvlText w:val=""/>
      <w:lvlJc w:val="left"/>
      <w:pPr>
        <w:ind w:left="1440" w:hanging="720"/>
      </w:pPr>
      <w:rPr>
        <w:rFonts w:ascii="Symbol" w:hAnsi="Symbol"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3AA74F3B"/>
    <w:multiLevelType w:val="multilevel"/>
    <w:tmpl w:val="3C76081A"/>
    <w:lvl w:ilvl="0">
      <w:start w:val="1"/>
      <w:numFmt w:val="decimal"/>
      <w:lvlText w:val="%1."/>
      <w:lvlJc w:val="left"/>
      <w:pPr>
        <w:ind w:left="720" w:hanging="360"/>
      </w:pPr>
      <w:rPr>
        <w:rFonts w:hint="default"/>
      </w:rPr>
    </w:lvl>
    <w:lvl w:ilvl="1">
      <w:start w:val="1"/>
      <w:numFmt w:val="bullet"/>
      <w:lvlText w:val=""/>
      <w:lvlJc w:val="left"/>
      <w:pPr>
        <w:ind w:left="924" w:hanging="567"/>
      </w:pPr>
      <w:rPr>
        <w:rFonts w:ascii="Symbol" w:hAnsi="Symbol"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3BFB4BDF"/>
    <w:multiLevelType w:val="hybridMultilevel"/>
    <w:tmpl w:val="CAAE057E"/>
    <w:lvl w:ilvl="0" w:tplc="08090001">
      <w:start w:val="1"/>
      <w:numFmt w:val="bullet"/>
      <w:lvlText w:val=""/>
      <w:lvlJc w:val="left"/>
      <w:pPr>
        <w:ind w:left="1284" w:hanging="360"/>
      </w:pPr>
      <w:rPr>
        <w:rFonts w:ascii="Symbol" w:hAnsi="Symbol" w:hint="default"/>
      </w:rPr>
    </w:lvl>
    <w:lvl w:ilvl="1" w:tplc="08090003">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14" w15:restartNumberingAfterBreak="0">
    <w:nsid w:val="3D842B74"/>
    <w:multiLevelType w:val="hybridMultilevel"/>
    <w:tmpl w:val="7A06B328"/>
    <w:lvl w:ilvl="0" w:tplc="EBE68A9C">
      <w:start w:val="7"/>
      <w:numFmt w:val="bullet"/>
      <w:lvlText w:val="•"/>
      <w:lvlJc w:val="left"/>
      <w:pPr>
        <w:ind w:left="1791" w:hanging="720"/>
      </w:pPr>
      <w:rPr>
        <w:rFonts w:ascii="Calibri" w:eastAsiaTheme="minorHAnsi" w:hAnsi="Calibri" w:cs="Calibri"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15" w15:restartNumberingAfterBreak="0">
    <w:nsid w:val="45823D4B"/>
    <w:multiLevelType w:val="multilevel"/>
    <w:tmpl w:val="3346954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660CF7"/>
    <w:multiLevelType w:val="hybridMultilevel"/>
    <w:tmpl w:val="150E31EE"/>
    <w:lvl w:ilvl="0" w:tplc="9F725D12">
      <w:numFmt w:val="bullet"/>
      <w:lvlText w:val="•"/>
      <w:lvlJc w:val="left"/>
      <w:pPr>
        <w:ind w:left="2160" w:hanging="720"/>
      </w:pPr>
      <w:rPr>
        <w:rFonts w:ascii="Tahoma" w:eastAsiaTheme="minorHAnsi" w:hAnsi="Tahoma" w:cs="Tahom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C84175A"/>
    <w:multiLevelType w:val="hybridMultilevel"/>
    <w:tmpl w:val="0B087C4E"/>
    <w:lvl w:ilvl="0" w:tplc="08090001">
      <w:start w:val="1"/>
      <w:numFmt w:val="bullet"/>
      <w:lvlText w:val=""/>
      <w:lvlJc w:val="left"/>
      <w:pPr>
        <w:ind w:left="1644" w:hanging="360"/>
      </w:pPr>
      <w:rPr>
        <w:rFonts w:ascii="Symbol" w:hAnsi="Symbol" w:hint="default"/>
      </w:rPr>
    </w:lvl>
    <w:lvl w:ilvl="1" w:tplc="08090003" w:tentative="1">
      <w:start w:val="1"/>
      <w:numFmt w:val="bullet"/>
      <w:lvlText w:val="o"/>
      <w:lvlJc w:val="left"/>
      <w:pPr>
        <w:ind w:left="2364" w:hanging="360"/>
      </w:pPr>
      <w:rPr>
        <w:rFonts w:ascii="Courier New" w:hAnsi="Courier New" w:cs="Courier New" w:hint="default"/>
      </w:rPr>
    </w:lvl>
    <w:lvl w:ilvl="2" w:tplc="08090005" w:tentative="1">
      <w:start w:val="1"/>
      <w:numFmt w:val="bullet"/>
      <w:lvlText w:val=""/>
      <w:lvlJc w:val="left"/>
      <w:pPr>
        <w:ind w:left="3084" w:hanging="360"/>
      </w:pPr>
      <w:rPr>
        <w:rFonts w:ascii="Wingdings" w:hAnsi="Wingdings" w:hint="default"/>
      </w:rPr>
    </w:lvl>
    <w:lvl w:ilvl="3" w:tplc="08090001" w:tentative="1">
      <w:start w:val="1"/>
      <w:numFmt w:val="bullet"/>
      <w:lvlText w:val=""/>
      <w:lvlJc w:val="left"/>
      <w:pPr>
        <w:ind w:left="3804" w:hanging="360"/>
      </w:pPr>
      <w:rPr>
        <w:rFonts w:ascii="Symbol" w:hAnsi="Symbol" w:hint="default"/>
      </w:rPr>
    </w:lvl>
    <w:lvl w:ilvl="4" w:tplc="08090003" w:tentative="1">
      <w:start w:val="1"/>
      <w:numFmt w:val="bullet"/>
      <w:lvlText w:val="o"/>
      <w:lvlJc w:val="left"/>
      <w:pPr>
        <w:ind w:left="4524" w:hanging="360"/>
      </w:pPr>
      <w:rPr>
        <w:rFonts w:ascii="Courier New" w:hAnsi="Courier New" w:cs="Courier New" w:hint="default"/>
      </w:rPr>
    </w:lvl>
    <w:lvl w:ilvl="5" w:tplc="08090005" w:tentative="1">
      <w:start w:val="1"/>
      <w:numFmt w:val="bullet"/>
      <w:lvlText w:val=""/>
      <w:lvlJc w:val="left"/>
      <w:pPr>
        <w:ind w:left="5244" w:hanging="360"/>
      </w:pPr>
      <w:rPr>
        <w:rFonts w:ascii="Wingdings" w:hAnsi="Wingdings" w:hint="default"/>
      </w:rPr>
    </w:lvl>
    <w:lvl w:ilvl="6" w:tplc="08090001" w:tentative="1">
      <w:start w:val="1"/>
      <w:numFmt w:val="bullet"/>
      <w:lvlText w:val=""/>
      <w:lvlJc w:val="left"/>
      <w:pPr>
        <w:ind w:left="5964" w:hanging="360"/>
      </w:pPr>
      <w:rPr>
        <w:rFonts w:ascii="Symbol" w:hAnsi="Symbol" w:hint="default"/>
      </w:rPr>
    </w:lvl>
    <w:lvl w:ilvl="7" w:tplc="08090003" w:tentative="1">
      <w:start w:val="1"/>
      <w:numFmt w:val="bullet"/>
      <w:lvlText w:val="o"/>
      <w:lvlJc w:val="left"/>
      <w:pPr>
        <w:ind w:left="6684" w:hanging="360"/>
      </w:pPr>
      <w:rPr>
        <w:rFonts w:ascii="Courier New" w:hAnsi="Courier New" w:cs="Courier New" w:hint="default"/>
      </w:rPr>
    </w:lvl>
    <w:lvl w:ilvl="8" w:tplc="08090005" w:tentative="1">
      <w:start w:val="1"/>
      <w:numFmt w:val="bullet"/>
      <w:lvlText w:val=""/>
      <w:lvlJc w:val="left"/>
      <w:pPr>
        <w:ind w:left="7404" w:hanging="360"/>
      </w:pPr>
      <w:rPr>
        <w:rFonts w:ascii="Wingdings" w:hAnsi="Wingdings" w:hint="default"/>
      </w:rPr>
    </w:lvl>
  </w:abstractNum>
  <w:abstractNum w:abstractNumId="18" w15:restartNumberingAfterBreak="0">
    <w:nsid w:val="57C56402"/>
    <w:multiLevelType w:val="multilevel"/>
    <w:tmpl w:val="D6286158"/>
    <w:lvl w:ilvl="0">
      <w:start w:val="1"/>
      <w:numFmt w:val="bullet"/>
      <w:lvlText w:val="•"/>
      <w:lvlJc w:val="left"/>
      <w:pPr>
        <w:ind w:left="1314" w:hanging="390"/>
      </w:pPr>
      <w:rPr>
        <w:rFonts w:ascii="Calibri" w:eastAsiaTheme="minorHAnsi" w:hAnsi="Calibri" w:cs="Calibri" w:hint="default"/>
      </w:rPr>
    </w:lvl>
    <w:lvl w:ilvl="1">
      <w:start w:val="1"/>
      <w:numFmt w:val="decimal"/>
      <w:lvlText w:val="%1.%2."/>
      <w:lvlJc w:val="left"/>
      <w:pPr>
        <w:ind w:left="1314" w:hanging="390"/>
      </w:pPr>
      <w:rPr>
        <w:rFonts w:hint="default"/>
      </w:rPr>
    </w:lvl>
    <w:lvl w:ilvl="2">
      <w:start w:val="1"/>
      <w:numFmt w:val="decimal"/>
      <w:lvlText w:val="%1.%2.%3."/>
      <w:lvlJc w:val="left"/>
      <w:pPr>
        <w:ind w:left="1644" w:hanging="720"/>
      </w:pPr>
      <w:rPr>
        <w:rFonts w:hint="default"/>
      </w:rPr>
    </w:lvl>
    <w:lvl w:ilvl="3">
      <w:start w:val="1"/>
      <w:numFmt w:val="decimal"/>
      <w:lvlText w:val="%1.%2.%3.%4."/>
      <w:lvlJc w:val="left"/>
      <w:pPr>
        <w:ind w:left="1644" w:hanging="720"/>
      </w:pPr>
      <w:rPr>
        <w:rFonts w:hint="default"/>
      </w:rPr>
    </w:lvl>
    <w:lvl w:ilvl="4">
      <w:start w:val="1"/>
      <w:numFmt w:val="decimal"/>
      <w:lvlText w:val="%1.%2.%3.%4.%5."/>
      <w:lvlJc w:val="left"/>
      <w:pPr>
        <w:ind w:left="2004" w:hanging="1080"/>
      </w:pPr>
      <w:rPr>
        <w:rFonts w:hint="default"/>
      </w:rPr>
    </w:lvl>
    <w:lvl w:ilvl="5">
      <w:start w:val="1"/>
      <w:numFmt w:val="decimal"/>
      <w:lvlText w:val="%1.%2.%3.%4.%5.%6."/>
      <w:lvlJc w:val="left"/>
      <w:pPr>
        <w:ind w:left="2004" w:hanging="1080"/>
      </w:pPr>
      <w:rPr>
        <w:rFonts w:hint="default"/>
      </w:rPr>
    </w:lvl>
    <w:lvl w:ilvl="6">
      <w:start w:val="1"/>
      <w:numFmt w:val="decimal"/>
      <w:lvlText w:val="%1.%2.%3.%4.%5.%6.%7."/>
      <w:lvlJc w:val="left"/>
      <w:pPr>
        <w:ind w:left="2364" w:hanging="1440"/>
      </w:pPr>
      <w:rPr>
        <w:rFonts w:hint="default"/>
      </w:rPr>
    </w:lvl>
    <w:lvl w:ilvl="7">
      <w:start w:val="1"/>
      <w:numFmt w:val="decimal"/>
      <w:lvlText w:val="%1.%2.%3.%4.%5.%6.%7.%8."/>
      <w:lvlJc w:val="left"/>
      <w:pPr>
        <w:ind w:left="2364" w:hanging="1440"/>
      </w:pPr>
      <w:rPr>
        <w:rFonts w:hint="default"/>
      </w:rPr>
    </w:lvl>
    <w:lvl w:ilvl="8">
      <w:start w:val="1"/>
      <w:numFmt w:val="decimal"/>
      <w:lvlText w:val="%1.%2.%3.%4.%5.%6.%7.%8.%9."/>
      <w:lvlJc w:val="left"/>
      <w:pPr>
        <w:ind w:left="2724" w:hanging="1800"/>
      </w:pPr>
      <w:rPr>
        <w:rFonts w:hint="default"/>
      </w:rPr>
    </w:lvl>
  </w:abstractNum>
  <w:abstractNum w:abstractNumId="19" w15:restartNumberingAfterBreak="0">
    <w:nsid w:val="5FDA09EB"/>
    <w:multiLevelType w:val="multilevel"/>
    <w:tmpl w:val="60528036"/>
    <w:lvl w:ilvl="0">
      <w:start w:val="1"/>
      <w:numFmt w:val="bullet"/>
      <w:lvlText w:val=""/>
      <w:lvlJc w:val="left"/>
      <w:pPr>
        <w:ind w:left="1080" w:hanging="360"/>
      </w:pPr>
      <w:rPr>
        <w:rFonts w:ascii="Symbol" w:hAnsi="Symbol" w:hint="default"/>
      </w:rPr>
    </w:lvl>
    <w:lvl w:ilvl="1">
      <w:start w:val="1"/>
      <w:numFmt w:val="decimal"/>
      <w:lvlText w:val="%1.%2"/>
      <w:lvlJc w:val="left"/>
      <w:pPr>
        <w:ind w:left="1800" w:hanging="720"/>
      </w:pPr>
      <w:rPr>
        <w:rFonts w:hint="default"/>
        <w:color w:val="00B0F0"/>
      </w:rPr>
    </w:lvl>
    <w:lvl w:ilvl="2">
      <w:start w:val="1"/>
      <w:numFmt w:val="bullet"/>
      <w:lvlText w:val=""/>
      <w:lvlJc w:val="left"/>
      <w:pPr>
        <w:ind w:left="2160" w:hanging="720"/>
      </w:pPr>
      <w:rPr>
        <w:rFonts w:ascii="Symbol" w:hAnsi="Symbol" w:hint="default"/>
        <w:color w:val="auto"/>
      </w:rPr>
    </w:lvl>
    <w:lvl w:ilvl="3">
      <w:start w:val="1"/>
      <w:numFmt w:val="decimal"/>
      <w:lvlText w:val="%1.%2.%3.%4"/>
      <w:lvlJc w:val="left"/>
      <w:pPr>
        <w:ind w:left="288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400" w:hanging="2160"/>
      </w:pPr>
      <w:rPr>
        <w:rFonts w:hint="default"/>
      </w:rPr>
    </w:lvl>
    <w:lvl w:ilvl="8">
      <w:start w:val="1"/>
      <w:numFmt w:val="decimal"/>
      <w:lvlText w:val="%1.%2.%3.%4.%5.%6.%7.%8.%9"/>
      <w:lvlJc w:val="left"/>
      <w:pPr>
        <w:ind w:left="5760" w:hanging="2160"/>
      </w:pPr>
      <w:rPr>
        <w:rFonts w:hint="default"/>
      </w:rPr>
    </w:lvl>
  </w:abstractNum>
  <w:abstractNum w:abstractNumId="20" w15:restartNumberingAfterBreak="0">
    <w:nsid w:val="60747B58"/>
    <w:multiLevelType w:val="multilevel"/>
    <w:tmpl w:val="3C76081A"/>
    <w:lvl w:ilvl="0">
      <w:start w:val="1"/>
      <w:numFmt w:val="decimal"/>
      <w:lvlText w:val="%1."/>
      <w:lvlJc w:val="left"/>
      <w:pPr>
        <w:ind w:left="720" w:hanging="360"/>
      </w:pPr>
      <w:rPr>
        <w:rFonts w:hint="default"/>
      </w:rPr>
    </w:lvl>
    <w:lvl w:ilvl="1">
      <w:start w:val="1"/>
      <w:numFmt w:val="bullet"/>
      <w:lvlText w:val=""/>
      <w:lvlJc w:val="left"/>
      <w:pPr>
        <w:ind w:left="924" w:hanging="567"/>
      </w:pPr>
      <w:rPr>
        <w:rFonts w:ascii="Symbol" w:hAnsi="Symbol"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1" w15:restartNumberingAfterBreak="0">
    <w:nsid w:val="622F74E9"/>
    <w:multiLevelType w:val="hybridMultilevel"/>
    <w:tmpl w:val="E3F6FC74"/>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F65559"/>
    <w:multiLevelType w:val="multilevel"/>
    <w:tmpl w:val="CEF2AF8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6B1532"/>
    <w:multiLevelType w:val="multilevel"/>
    <w:tmpl w:val="76749D26"/>
    <w:lvl w:ilvl="0">
      <w:start w:val="1"/>
      <w:numFmt w:val="decimal"/>
      <w:pStyle w:val="Heading1"/>
      <w:lvlText w:val="%1."/>
      <w:lvlJc w:val="left"/>
      <w:pPr>
        <w:ind w:left="720" w:hanging="720"/>
      </w:pPr>
      <w:rPr>
        <w:rFonts w:hint="default"/>
      </w:rPr>
    </w:lvl>
    <w:lvl w:ilvl="1">
      <w:start w:val="1"/>
      <w:numFmt w:val="decimal"/>
      <w:pStyle w:val="Heading2"/>
      <w:isLgl/>
      <w:lvlText w:val="%1.%2."/>
      <w:lvlJc w:val="left"/>
      <w:pPr>
        <w:ind w:left="720" w:hanging="720"/>
      </w:pPr>
      <w:rPr>
        <w:rFonts w:hint="default"/>
        <w:b w:val="0"/>
        <w:color w:val="00B0F0"/>
        <w:sz w:val="24"/>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4" w15:restartNumberingAfterBreak="0">
    <w:nsid w:val="6A06389D"/>
    <w:multiLevelType w:val="multilevel"/>
    <w:tmpl w:val="CEF2AF8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0442953"/>
    <w:multiLevelType w:val="hybridMultilevel"/>
    <w:tmpl w:val="525AC4B6"/>
    <w:lvl w:ilvl="0" w:tplc="08090001">
      <w:start w:val="1"/>
      <w:numFmt w:val="bullet"/>
      <w:lvlText w:val=""/>
      <w:lvlJc w:val="left"/>
      <w:pPr>
        <w:ind w:left="360" w:hanging="360"/>
      </w:pPr>
      <w:rPr>
        <w:rFonts w:ascii="Symbol" w:hAnsi="Symbol" w:hint="default"/>
      </w:rPr>
    </w:lvl>
    <w:lvl w:ilvl="1" w:tplc="9F725D12">
      <w:numFmt w:val="bullet"/>
      <w:lvlText w:val="•"/>
      <w:lvlJc w:val="left"/>
      <w:pPr>
        <w:ind w:left="1440" w:hanging="720"/>
      </w:pPr>
      <w:rPr>
        <w:rFonts w:ascii="Tahoma" w:eastAsiaTheme="minorHAnsi" w:hAnsi="Tahoma"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3B54008"/>
    <w:multiLevelType w:val="hybridMultilevel"/>
    <w:tmpl w:val="84729836"/>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27" w15:restartNumberingAfterBreak="0">
    <w:nsid w:val="744A7EE2"/>
    <w:multiLevelType w:val="hybridMultilevel"/>
    <w:tmpl w:val="D512CA56"/>
    <w:lvl w:ilvl="0" w:tplc="08090001">
      <w:start w:val="1"/>
      <w:numFmt w:val="bullet"/>
      <w:lvlText w:val=""/>
      <w:lvlJc w:val="left"/>
      <w:pPr>
        <w:ind w:left="723" w:hanging="360"/>
      </w:pPr>
      <w:rPr>
        <w:rFonts w:ascii="Symbol" w:hAnsi="Symbol" w:hint="default"/>
      </w:rPr>
    </w:lvl>
    <w:lvl w:ilvl="1" w:tplc="08090003">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28" w15:restartNumberingAfterBreak="0">
    <w:nsid w:val="753244D6"/>
    <w:multiLevelType w:val="hybridMultilevel"/>
    <w:tmpl w:val="040A4914"/>
    <w:lvl w:ilvl="0" w:tplc="EBE68A9C">
      <w:start w:val="7"/>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60E479B"/>
    <w:multiLevelType w:val="multilevel"/>
    <w:tmpl w:val="AE7A18A8"/>
    <w:lvl w:ilvl="0">
      <w:start w:val="1"/>
      <w:numFmt w:val="bullet"/>
      <w:lvlText w:val=""/>
      <w:lvlJc w:val="left"/>
      <w:pPr>
        <w:ind w:left="390" w:hanging="390"/>
      </w:pPr>
      <w:rPr>
        <w:rFonts w:ascii="Symbol" w:hAnsi="Symbol" w:hint="default"/>
      </w:rPr>
    </w:lvl>
    <w:lvl w:ilvl="1">
      <w:start w:val="1"/>
      <w:numFmt w:val="bullet"/>
      <w:lvlText w:val=""/>
      <w:lvlJc w:val="left"/>
      <w:pPr>
        <w:ind w:left="390" w:hanging="39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AF44E3"/>
    <w:multiLevelType w:val="hybridMultilevel"/>
    <w:tmpl w:val="FACC2262"/>
    <w:lvl w:ilvl="0" w:tplc="9F725D12">
      <w:numFmt w:val="bullet"/>
      <w:lvlText w:val="•"/>
      <w:lvlJc w:val="left"/>
      <w:pPr>
        <w:ind w:left="1440" w:hanging="72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6B5881"/>
    <w:multiLevelType w:val="multilevel"/>
    <w:tmpl w:val="CEF2AF8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83696070">
    <w:abstractNumId w:val="23"/>
  </w:num>
  <w:num w:numId="2" w16cid:durableId="1214735272">
    <w:abstractNumId w:val="11"/>
  </w:num>
  <w:num w:numId="3" w16cid:durableId="2066024152">
    <w:abstractNumId w:val="19"/>
  </w:num>
  <w:num w:numId="4" w16cid:durableId="1887646113">
    <w:abstractNumId w:val="25"/>
  </w:num>
  <w:num w:numId="5" w16cid:durableId="1317341569">
    <w:abstractNumId w:val="16"/>
  </w:num>
  <w:num w:numId="6" w16cid:durableId="1775785313">
    <w:abstractNumId w:val="30"/>
  </w:num>
  <w:num w:numId="7" w16cid:durableId="839613471">
    <w:abstractNumId w:val="4"/>
  </w:num>
  <w:num w:numId="8" w16cid:durableId="1115904475">
    <w:abstractNumId w:val="14"/>
  </w:num>
  <w:num w:numId="9" w16cid:durableId="1558517471">
    <w:abstractNumId w:val="7"/>
  </w:num>
  <w:num w:numId="10" w16cid:durableId="144703714">
    <w:abstractNumId w:val="0"/>
  </w:num>
  <w:num w:numId="11" w16cid:durableId="593125368">
    <w:abstractNumId w:val="28"/>
  </w:num>
  <w:num w:numId="12" w16cid:durableId="290214847">
    <w:abstractNumId w:val="21"/>
  </w:num>
  <w:num w:numId="13" w16cid:durableId="1992782645">
    <w:abstractNumId w:val="27"/>
  </w:num>
  <w:num w:numId="14" w16cid:durableId="344212038">
    <w:abstractNumId w:val="5"/>
  </w:num>
  <w:num w:numId="15" w16cid:durableId="827600979">
    <w:abstractNumId w:val="3"/>
  </w:num>
  <w:num w:numId="16" w16cid:durableId="1213274816">
    <w:abstractNumId w:val="20"/>
  </w:num>
  <w:num w:numId="17" w16cid:durableId="1307659093">
    <w:abstractNumId w:val="6"/>
  </w:num>
  <w:num w:numId="18" w16cid:durableId="1245072040">
    <w:abstractNumId w:val="12"/>
  </w:num>
  <w:num w:numId="19" w16cid:durableId="502165836">
    <w:abstractNumId w:val="17"/>
  </w:num>
  <w:num w:numId="20" w16cid:durableId="472020259">
    <w:abstractNumId w:val="15"/>
  </w:num>
  <w:num w:numId="21" w16cid:durableId="594437096">
    <w:abstractNumId w:val="13"/>
  </w:num>
  <w:num w:numId="22" w16cid:durableId="1893232364">
    <w:abstractNumId w:val="18"/>
  </w:num>
  <w:num w:numId="23" w16cid:durableId="1904414984">
    <w:abstractNumId w:val="26"/>
  </w:num>
  <w:num w:numId="24" w16cid:durableId="2030135314">
    <w:abstractNumId w:val="9"/>
  </w:num>
  <w:num w:numId="25" w16cid:durableId="131365480">
    <w:abstractNumId w:val="1"/>
  </w:num>
  <w:num w:numId="26" w16cid:durableId="88280659">
    <w:abstractNumId w:val="29"/>
  </w:num>
  <w:num w:numId="27" w16cid:durableId="940643909">
    <w:abstractNumId w:val="8"/>
  </w:num>
  <w:num w:numId="28" w16cid:durableId="1612277460">
    <w:abstractNumId w:val="31"/>
  </w:num>
  <w:num w:numId="29" w16cid:durableId="1960918601">
    <w:abstractNumId w:val="24"/>
  </w:num>
  <w:num w:numId="30" w16cid:durableId="1363168998">
    <w:abstractNumId w:val="22"/>
  </w:num>
  <w:num w:numId="31" w16cid:durableId="2114666322">
    <w:abstractNumId w:val="2"/>
  </w:num>
  <w:num w:numId="32" w16cid:durableId="1192500636">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437"/>
    <w:rsid w:val="000151B4"/>
    <w:rsid w:val="000902D2"/>
    <w:rsid w:val="000C2A65"/>
    <w:rsid w:val="000E0C05"/>
    <w:rsid w:val="00124D74"/>
    <w:rsid w:val="00133124"/>
    <w:rsid w:val="00137441"/>
    <w:rsid w:val="00174FDA"/>
    <w:rsid w:val="00175DA5"/>
    <w:rsid w:val="0018206E"/>
    <w:rsid w:val="001E4269"/>
    <w:rsid w:val="001E5806"/>
    <w:rsid w:val="00220C97"/>
    <w:rsid w:val="00237566"/>
    <w:rsid w:val="00242ECF"/>
    <w:rsid w:val="00277192"/>
    <w:rsid w:val="002C3904"/>
    <w:rsid w:val="002F025F"/>
    <w:rsid w:val="003030ED"/>
    <w:rsid w:val="00335668"/>
    <w:rsid w:val="003951A4"/>
    <w:rsid w:val="003F3580"/>
    <w:rsid w:val="00403DFA"/>
    <w:rsid w:val="004339D2"/>
    <w:rsid w:val="004429BF"/>
    <w:rsid w:val="0044554B"/>
    <w:rsid w:val="00456CEC"/>
    <w:rsid w:val="00463AA2"/>
    <w:rsid w:val="00470927"/>
    <w:rsid w:val="004A5580"/>
    <w:rsid w:val="004B3868"/>
    <w:rsid w:val="004C12BF"/>
    <w:rsid w:val="00503A8D"/>
    <w:rsid w:val="00515205"/>
    <w:rsid w:val="005233DF"/>
    <w:rsid w:val="005516F6"/>
    <w:rsid w:val="00553E2A"/>
    <w:rsid w:val="005675CC"/>
    <w:rsid w:val="00575EC2"/>
    <w:rsid w:val="005D07D2"/>
    <w:rsid w:val="005D395D"/>
    <w:rsid w:val="005E0FA7"/>
    <w:rsid w:val="005E7239"/>
    <w:rsid w:val="00617DD5"/>
    <w:rsid w:val="00620FE0"/>
    <w:rsid w:val="00624208"/>
    <w:rsid w:val="006676B1"/>
    <w:rsid w:val="006B524A"/>
    <w:rsid w:val="0071026A"/>
    <w:rsid w:val="00716AE6"/>
    <w:rsid w:val="00720329"/>
    <w:rsid w:val="007254EE"/>
    <w:rsid w:val="00755C98"/>
    <w:rsid w:val="007911F8"/>
    <w:rsid w:val="007964A3"/>
    <w:rsid w:val="007A31EB"/>
    <w:rsid w:val="007D0658"/>
    <w:rsid w:val="007D2B4D"/>
    <w:rsid w:val="00812F7C"/>
    <w:rsid w:val="00834F7B"/>
    <w:rsid w:val="008553DD"/>
    <w:rsid w:val="00874E73"/>
    <w:rsid w:val="00883437"/>
    <w:rsid w:val="00896644"/>
    <w:rsid w:val="008A560D"/>
    <w:rsid w:val="008E00EB"/>
    <w:rsid w:val="008F7851"/>
    <w:rsid w:val="0090672A"/>
    <w:rsid w:val="00935235"/>
    <w:rsid w:val="00954713"/>
    <w:rsid w:val="00981CB3"/>
    <w:rsid w:val="00997AAF"/>
    <w:rsid w:val="009B03D7"/>
    <w:rsid w:val="009B096A"/>
    <w:rsid w:val="009E5459"/>
    <w:rsid w:val="00A10937"/>
    <w:rsid w:val="00A4727E"/>
    <w:rsid w:val="00A65F6E"/>
    <w:rsid w:val="00AA4480"/>
    <w:rsid w:val="00AC5AA9"/>
    <w:rsid w:val="00B02B72"/>
    <w:rsid w:val="00B109B0"/>
    <w:rsid w:val="00B20C5D"/>
    <w:rsid w:val="00B26AC0"/>
    <w:rsid w:val="00B31891"/>
    <w:rsid w:val="00B33AF1"/>
    <w:rsid w:val="00B37867"/>
    <w:rsid w:val="00B6017F"/>
    <w:rsid w:val="00B80093"/>
    <w:rsid w:val="00BD35B4"/>
    <w:rsid w:val="00BD4E43"/>
    <w:rsid w:val="00CA18BA"/>
    <w:rsid w:val="00CB51FA"/>
    <w:rsid w:val="00CC4B53"/>
    <w:rsid w:val="00CD14FA"/>
    <w:rsid w:val="00CF4883"/>
    <w:rsid w:val="00D667E8"/>
    <w:rsid w:val="00D83712"/>
    <w:rsid w:val="00D8788D"/>
    <w:rsid w:val="00D952D1"/>
    <w:rsid w:val="00DC5AA3"/>
    <w:rsid w:val="00DC7D28"/>
    <w:rsid w:val="00DE5AA1"/>
    <w:rsid w:val="00EC4861"/>
    <w:rsid w:val="00ED1A75"/>
    <w:rsid w:val="00F2578A"/>
    <w:rsid w:val="00F36AE1"/>
    <w:rsid w:val="00F711AF"/>
    <w:rsid w:val="00FC6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6E725"/>
  <w15:docId w15:val="{5A77FFE4-8D33-495F-81C1-52959ECD7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heme="minorBidi"/>
        <w:sz w:val="24"/>
        <w:szCs w:val="22"/>
        <w:lang w:val="en-GB" w:eastAsia="en-US" w:bidi="ar-SA"/>
      </w:rPr>
    </w:rPrDefault>
    <w:pPrDefault>
      <w:pPr>
        <w:ind w:left="144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463AA2"/>
    <w:pPr>
      <w:numPr>
        <w:numId w:val="1"/>
      </w:numPr>
      <w:autoSpaceDE w:val="0"/>
      <w:autoSpaceDN w:val="0"/>
      <w:adjustRightInd w:val="0"/>
      <w:outlineLvl w:val="0"/>
    </w:pPr>
    <w:rPr>
      <w:rFonts w:cs="Tahoma"/>
      <w:bCs/>
      <w:color w:val="00B0F0"/>
      <w:sz w:val="36"/>
      <w:szCs w:val="36"/>
    </w:rPr>
  </w:style>
  <w:style w:type="paragraph" w:styleId="Heading2">
    <w:name w:val="heading 2"/>
    <w:basedOn w:val="Heading1"/>
    <w:next w:val="Normal"/>
    <w:link w:val="Heading2Char"/>
    <w:uiPriority w:val="9"/>
    <w:unhideWhenUsed/>
    <w:qFormat/>
    <w:rsid w:val="00B37867"/>
    <w:pPr>
      <w:numPr>
        <w:ilvl w:val="1"/>
      </w:numPr>
      <w:outlineLvl w:val="1"/>
    </w:pPr>
    <w:rPr>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39D2"/>
    <w:rPr>
      <w:rFonts w:cs="Tahoma"/>
      <w:sz w:val="16"/>
      <w:szCs w:val="16"/>
    </w:rPr>
  </w:style>
  <w:style w:type="character" w:customStyle="1" w:styleId="BalloonTextChar">
    <w:name w:val="Balloon Text Char"/>
    <w:basedOn w:val="DefaultParagraphFont"/>
    <w:link w:val="BalloonText"/>
    <w:uiPriority w:val="99"/>
    <w:semiHidden/>
    <w:rsid w:val="004339D2"/>
    <w:rPr>
      <w:rFonts w:cs="Tahoma"/>
      <w:sz w:val="16"/>
      <w:szCs w:val="16"/>
    </w:rPr>
  </w:style>
  <w:style w:type="paragraph" w:styleId="Title">
    <w:name w:val="Title"/>
    <w:basedOn w:val="Normal"/>
    <w:link w:val="TitleChar"/>
    <w:qFormat/>
    <w:rsid w:val="004339D2"/>
    <w:pPr>
      <w:widowControl w:val="0"/>
      <w:jc w:val="center"/>
    </w:pPr>
    <w:rPr>
      <w:rFonts w:ascii="Arial" w:eastAsia="Times New Roman" w:hAnsi="Arial" w:cs="Times New Roman"/>
      <w:b/>
      <w:szCs w:val="20"/>
      <w:lang w:eastAsia="en-GB"/>
    </w:rPr>
  </w:style>
  <w:style w:type="character" w:customStyle="1" w:styleId="TitleChar">
    <w:name w:val="Title Char"/>
    <w:basedOn w:val="DefaultParagraphFont"/>
    <w:link w:val="Title"/>
    <w:rsid w:val="004339D2"/>
    <w:rPr>
      <w:rFonts w:ascii="Arial" w:eastAsia="Times New Roman" w:hAnsi="Arial" w:cs="Times New Roman"/>
      <w:b/>
      <w:szCs w:val="20"/>
      <w:lang w:eastAsia="en-GB"/>
    </w:rPr>
  </w:style>
  <w:style w:type="paragraph" w:styleId="ListParagraph">
    <w:name w:val="List Paragraph"/>
    <w:basedOn w:val="Normal"/>
    <w:uiPriority w:val="34"/>
    <w:qFormat/>
    <w:rsid w:val="004339D2"/>
    <w:pPr>
      <w:ind w:left="720"/>
      <w:contextualSpacing/>
    </w:pPr>
  </w:style>
  <w:style w:type="paragraph" w:styleId="Header">
    <w:name w:val="header"/>
    <w:basedOn w:val="Normal"/>
    <w:link w:val="HeaderChar"/>
    <w:uiPriority w:val="99"/>
    <w:unhideWhenUsed/>
    <w:rsid w:val="004339D2"/>
    <w:pPr>
      <w:tabs>
        <w:tab w:val="center" w:pos="4513"/>
        <w:tab w:val="right" w:pos="9026"/>
      </w:tabs>
    </w:pPr>
  </w:style>
  <w:style w:type="character" w:customStyle="1" w:styleId="HeaderChar">
    <w:name w:val="Header Char"/>
    <w:basedOn w:val="DefaultParagraphFont"/>
    <w:link w:val="Header"/>
    <w:uiPriority w:val="99"/>
    <w:rsid w:val="004339D2"/>
  </w:style>
  <w:style w:type="paragraph" w:styleId="Footer">
    <w:name w:val="footer"/>
    <w:basedOn w:val="Normal"/>
    <w:link w:val="FooterChar"/>
    <w:uiPriority w:val="99"/>
    <w:unhideWhenUsed/>
    <w:rsid w:val="004339D2"/>
    <w:pPr>
      <w:tabs>
        <w:tab w:val="center" w:pos="4513"/>
        <w:tab w:val="right" w:pos="9026"/>
      </w:tabs>
    </w:pPr>
  </w:style>
  <w:style w:type="character" w:customStyle="1" w:styleId="FooterChar">
    <w:name w:val="Footer Char"/>
    <w:basedOn w:val="DefaultParagraphFont"/>
    <w:link w:val="Footer"/>
    <w:uiPriority w:val="99"/>
    <w:rsid w:val="004339D2"/>
  </w:style>
  <w:style w:type="character" w:styleId="Hyperlink">
    <w:name w:val="Hyperlink"/>
    <w:basedOn w:val="DefaultParagraphFont"/>
    <w:uiPriority w:val="99"/>
    <w:unhideWhenUsed/>
    <w:rsid w:val="00CD14FA"/>
    <w:rPr>
      <w:color w:val="0000FF" w:themeColor="hyperlink"/>
      <w:u w:val="single"/>
    </w:rPr>
  </w:style>
  <w:style w:type="table" w:styleId="TableGrid">
    <w:name w:val="Table Grid"/>
    <w:basedOn w:val="TableNormal"/>
    <w:uiPriority w:val="59"/>
    <w:rsid w:val="00667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C5AA9"/>
    <w:rPr>
      <w:color w:val="800080" w:themeColor="followedHyperlink"/>
      <w:u w:val="single"/>
    </w:rPr>
  </w:style>
  <w:style w:type="character" w:customStyle="1" w:styleId="Heading1Char">
    <w:name w:val="Heading 1 Char"/>
    <w:basedOn w:val="DefaultParagraphFont"/>
    <w:link w:val="Heading1"/>
    <w:uiPriority w:val="9"/>
    <w:rsid w:val="00463AA2"/>
    <w:rPr>
      <w:rFonts w:cs="Tahoma"/>
      <w:bCs/>
      <w:color w:val="00B0F0"/>
      <w:sz w:val="36"/>
      <w:szCs w:val="36"/>
    </w:rPr>
  </w:style>
  <w:style w:type="numbering" w:customStyle="1" w:styleId="Style1">
    <w:name w:val="Style1"/>
    <w:uiPriority w:val="99"/>
    <w:rsid w:val="00463AA2"/>
    <w:pPr>
      <w:numPr>
        <w:numId w:val="2"/>
      </w:numPr>
    </w:pPr>
  </w:style>
  <w:style w:type="character" w:customStyle="1" w:styleId="Heading2Char">
    <w:name w:val="Heading 2 Char"/>
    <w:basedOn w:val="DefaultParagraphFont"/>
    <w:link w:val="Heading2"/>
    <w:uiPriority w:val="9"/>
    <w:rsid w:val="00B37867"/>
    <w:rPr>
      <w:rFonts w:cs="Tahoma"/>
      <w:bCs/>
      <w:color w:val="000000" w:themeColor="text1"/>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686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re\Documents\ACADEMY\Nexus%20Documents\Nexus%20Policies%20%20Procedures%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803FFEDAC22B48AA861789A219369D" ma:contentTypeVersion="15" ma:contentTypeDescription="Create a new document." ma:contentTypeScope="" ma:versionID="ff9f4118d50cd1a730952e83193d0c64">
  <xsd:schema xmlns:xsd="http://www.w3.org/2001/XMLSchema" xmlns:xs="http://www.w3.org/2001/XMLSchema" xmlns:p="http://schemas.microsoft.com/office/2006/metadata/properties" xmlns:ns2="842e897e-9408-4b02-b8ce-c64e4e7b5590" xmlns:ns3="32179c65-561d-4b1f-8ddf-0eb111a314e9" targetNamespace="http://schemas.microsoft.com/office/2006/metadata/properties" ma:root="true" ma:fieldsID="7498c0f21fee2ebf4e59775b190ff910" ns2:_="" ns3:_="">
    <xsd:import namespace="842e897e-9408-4b02-b8ce-c64e4e7b5590"/>
    <xsd:import namespace="32179c65-561d-4b1f-8ddf-0eb111a314e9"/>
    <xsd:element name="properties">
      <xsd:complexType>
        <xsd:sequence>
          <xsd:element name="documentManagement">
            <xsd:complexType>
              <xsd:all>
                <xsd:element ref="ns2:p9bd6a6821104e87a164233723257fcc"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e897e-9408-4b02-b8ce-c64e4e7b5590" elementFormDefault="qualified">
    <xsd:import namespace="http://schemas.microsoft.com/office/2006/documentManagement/types"/>
    <xsd:import namespace="http://schemas.microsoft.com/office/infopath/2007/PartnerControls"/>
    <xsd:element name="p9bd6a6821104e87a164233723257fcc" ma:index="9" nillable="true" ma:taxonomy="true" ma:internalName="p9bd6a6821104e87a164233723257fcc" ma:taxonomyFieldName="Staff_x0020_Category" ma:displayName="Staff Category" ma:fieldId="{99bd6a68-2110-4e87-a164-233723257fcc}"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986b8e2-ab6e-4922-bf08-35deb12e7ed1}" ma:internalName="TaxCatchAll" ma:showField="CatchAllData" ma:web="842e897e-9408-4b02-b8ce-c64e4e7b559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179c65-561d-4b1f-8ddf-0eb111a314e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42e897e-9408-4b02-b8ce-c64e4e7b5590" xsi:nil="true"/>
    <p9bd6a6821104e87a164233723257fcc xmlns="842e897e-9408-4b02-b8ce-c64e4e7b5590">
      <Terms xmlns="http://schemas.microsoft.com/office/infopath/2007/PartnerControls"/>
    </p9bd6a6821104e87a164233723257fcc>
    <lcf76f155ced4ddcb4097134ff3c332f xmlns="32179c65-561d-4b1f-8ddf-0eb111a314e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EBAA4F-F621-4D53-B6AC-10D36E8BB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e897e-9408-4b02-b8ce-c64e4e7b5590"/>
    <ds:schemaRef ds:uri="32179c65-561d-4b1f-8ddf-0eb111a31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4BBDA7-4483-4EA8-AC5E-7076C8237BF2}">
  <ds:schemaRefs>
    <ds:schemaRef ds:uri="http://schemas.openxmlformats.org/officeDocument/2006/bibliography"/>
  </ds:schemaRefs>
</ds:datastoreItem>
</file>

<file path=customXml/itemProps3.xml><?xml version="1.0" encoding="utf-8"?>
<ds:datastoreItem xmlns:ds="http://schemas.openxmlformats.org/officeDocument/2006/customXml" ds:itemID="{4B440BF5-711A-4EF1-BF87-151EFF0508BB}">
  <ds:schemaRefs>
    <ds:schemaRef ds:uri="http://schemas.microsoft.com/sharepoint/v3/contenttype/forms"/>
  </ds:schemaRefs>
</ds:datastoreItem>
</file>

<file path=customXml/itemProps4.xml><?xml version="1.0" encoding="utf-8"?>
<ds:datastoreItem xmlns:ds="http://schemas.openxmlformats.org/officeDocument/2006/customXml" ds:itemID="{91D12895-91B3-4F0F-A1A0-072D75682F59}">
  <ds:schemaRefs>
    <ds:schemaRef ds:uri="http://schemas.microsoft.com/office/2006/metadata/properties"/>
    <ds:schemaRef ds:uri="http://schemas.microsoft.com/office/infopath/2007/PartnerControls"/>
    <ds:schemaRef ds:uri="842e897e-9408-4b02-b8ce-c64e4e7b5590"/>
    <ds:schemaRef ds:uri="32179c65-561d-4b1f-8ddf-0eb111a314e9"/>
  </ds:schemaRefs>
</ds:datastoreItem>
</file>

<file path=docProps/app.xml><?xml version="1.0" encoding="utf-8"?>
<Properties xmlns="http://schemas.openxmlformats.org/officeDocument/2006/extended-properties" xmlns:vt="http://schemas.openxmlformats.org/officeDocument/2006/docPropsVTypes">
  <Template>Nexus Policies  Procedures Template v1</Template>
  <TotalTime>9</TotalTime>
  <Pages>7</Pages>
  <Words>1671</Words>
  <Characters>9528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Clare</dc:creator>
  <cp:lastModifiedBy>Kirsty Binks (Bader)</cp:lastModifiedBy>
  <cp:revision>3</cp:revision>
  <dcterms:created xsi:type="dcterms:W3CDTF">2026-01-20T16:40:00Z</dcterms:created>
  <dcterms:modified xsi:type="dcterms:W3CDTF">2026-04-14T11:01:00Z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0x010100CE803FFEDAC22B48AA861789A219369D</vt:lpwstr>
  </property>
  <property fmtid="{D5CDD505-2E9C-101B-9397-08002B2CF9AE}" pid="3" name="Order">
    <vt:r8>2664300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Staff_x0020_Category">
    <vt:lpwstr/>
  </property>
  <property fmtid="{D5CDD505-2E9C-101B-9397-08002B2CF9AE}" pid="11" name="Staff Category">
    <vt:lpwstr/>
  </property>
  <property fmtid="{D5CDD505-2E9C-101B-9397-08002B2CF9AE}" pid="12" name="MediaServiceImageTags">
    <vt:lpwstr/>
  </property>
</Properties>
</file>